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C415D" w14:textId="77777777" w:rsidR="000647C7" w:rsidRPr="006B1F5D" w:rsidRDefault="000647C7" w:rsidP="000647C7">
      <w:pPr>
        <w:pStyle w:val="Heading2"/>
        <w:spacing w:after="120"/>
        <w:rPr>
          <w:rFonts w:ascii="Century Gothic" w:hAnsi="Century Gothic"/>
          <w:sz w:val="28"/>
          <w:szCs w:val="28"/>
        </w:rPr>
      </w:pPr>
      <w:r w:rsidRPr="006B1F5D">
        <w:rPr>
          <w:rFonts w:ascii="Century Gothic" w:hAnsi="Century Gothic"/>
          <w:sz w:val="28"/>
          <w:szCs w:val="28"/>
        </w:rPr>
        <w:t>Pre-Laboratory Question</w:t>
      </w:r>
    </w:p>
    <w:p w14:paraId="1E848319" w14:textId="77777777" w:rsidR="000647C7" w:rsidRPr="006B1F5D" w:rsidRDefault="000647C7" w:rsidP="00621E18">
      <w:pPr>
        <w:pStyle w:val="ListParagraph"/>
        <w:numPr>
          <w:ilvl w:val="0"/>
          <w:numId w:val="24"/>
        </w:numPr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>Most elements exist as components of compounds rather than in a free state. Explain why.</w:t>
      </w:r>
    </w:p>
    <w:p w14:paraId="5CA628BA" w14:textId="77777777" w:rsidR="000647C7" w:rsidRPr="006B1F5D" w:rsidRDefault="000647C7" w:rsidP="000647C7">
      <w:pPr>
        <w:autoSpaceDE w:val="0"/>
        <w:autoSpaceDN w:val="0"/>
        <w:adjustRightInd w:val="0"/>
        <w:ind w:left="360" w:hanging="360"/>
        <w:rPr>
          <w:rFonts w:ascii="Century Gothic" w:hAnsi="Century Gothic"/>
          <w:i/>
          <w:sz w:val="22"/>
          <w:szCs w:val="22"/>
        </w:rPr>
      </w:pPr>
      <w:r w:rsidRPr="006B1F5D">
        <w:rPr>
          <w:rFonts w:ascii="Century Gothic" w:hAnsi="Century Gothic"/>
          <w:i/>
          <w:sz w:val="22"/>
          <w:szCs w:val="22"/>
        </w:rPr>
        <w:tab/>
      </w:r>
    </w:p>
    <w:p w14:paraId="6D754ED2" w14:textId="77777777" w:rsidR="000647C7" w:rsidRPr="006B1F5D" w:rsidRDefault="005C27D1" w:rsidP="005C27D1">
      <w:pPr>
        <w:autoSpaceDE w:val="0"/>
        <w:autoSpaceDN w:val="0"/>
        <w:adjustRightInd w:val="0"/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>Most of the elements in the free state do not have a full valence shell. In a compound, they are able to complete an octet.</w:t>
      </w:r>
      <w:r w:rsidR="007154A8" w:rsidRPr="006B1F5D">
        <w:rPr>
          <w:rFonts w:ascii="Century Gothic" w:hAnsi="Century Gothic"/>
          <w:sz w:val="22"/>
          <w:szCs w:val="22"/>
        </w:rPr>
        <w:t xml:space="preserve"> They cannot do this in free state.</w:t>
      </w:r>
    </w:p>
    <w:p w14:paraId="485DB3AB" w14:textId="77777777" w:rsidR="00075B20" w:rsidRPr="006B1F5D" w:rsidRDefault="00075B20" w:rsidP="000647C7">
      <w:pPr>
        <w:autoSpaceDE w:val="0"/>
        <w:autoSpaceDN w:val="0"/>
        <w:adjustRightInd w:val="0"/>
        <w:ind w:left="360" w:hanging="360"/>
        <w:rPr>
          <w:rFonts w:ascii="Century Gothic" w:hAnsi="Century Gothic"/>
          <w:i/>
          <w:sz w:val="22"/>
          <w:szCs w:val="22"/>
        </w:rPr>
      </w:pPr>
    </w:p>
    <w:p w14:paraId="4DC277D1" w14:textId="77777777" w:rsidR="00075B20" w:rsidRPr="006B1F5D" w:rsidRDefault="00075B20" w:rsidP="000647C7">
      <w:pPr>
        <w:autoSpaceDE w:val="0"/>
        <w:autoSpaceDN w:val="0"/>
        <w:adjustRightInd w:val="0"/>
        <w:ind w:left="360" w:hanging="360"/>
        <w:rPr>
          <w:rFonts w:ascii="Century Gothic" w:hAnsi="Century Gothic"/>
          <w:i/>
          <w:sz w:val="22"/>
          <w:szCs w:val="22"/>
        </w:rPr>
      </w:pPr>
    </w:p>
    <w:p w14:paraId="387B7ED1" w14:textId="77777777" w:rsidR="00075B20" w:rsidRPr="006B1F5D" w:rsidRDefault="00075B20" w:rsidP="000647C7">
      <w:pPr>
        <w:autoSpaceDE w:val="0"/>
        <w:autoSpaceDN w:val="0"/>
        <w:adjustRightInd w:val="0"/>
        <w:ind w:left="360" w:hanging="360"/>
        <w:rPr>
          <w:rFonts w:ascii="Century Gothic" w:hAnsi="Century Gothic"/>
          <w:i/>
          <w:sz w:val="22"/>
          <w:szCs w:val="22"/>
        </w:rPr>
      </w:pPr>
    </w:p>
    <w:p w14:paraId="74BCF55C" w14:textId="77777777" w:rsidR="00075B20" w:rsidRPr="006B1F5D" w:rsidRDefault="00075B20" w:rsidP="000647C7">
      <w:pPr>
        <w:autoSpaceDE w:val="0"/>
        <w:autoSpaceDN w:val="0"/>
        <w:adjustRightInd w:val="0"/>
        <w:ind w:left="360" w:hanging="360"/>
        <w:rPr>
          <w:rFonts w:ascii="Century Gothic" w:hAnsi="Century Gothic"/>
          <w:i/>
          <w:sz w:val="22"/>
          <w:szCs w:val="22"/>
        </w:rPr>
      </w:pPr>
    </w:p>
    <w:p w14:paraId="101DB7AC" w14:textId="77777777" w:rsidR="00075B20" w:rsidRPr="006B1F5D" w:rsidRDefault="00075B20" w:rsidP="000647C7">
      <w:pPr>
        <w:autoSpaceDE w:val="0"/>
        <w:autoSpaceDN w:val="0"/>
        <w:adjustRightInd w:val="0"/>
        <w:ind w:left="360" w:hanging="360"/>
        <w:rPr>
          <w:rFonts w:ascii="Century Gothic" w:hAnsi="Century Gothic"/>
          <w:i/>
          <w:sz w:val="22"/>
          <w:szCs w:val="22"/>
        </w:rPr>
      </w:pPr>
    </w:p>
    <w:p w14:paraId="5F1BEEAA" w14:textId="77777777" w:rsidR="00075B20" w:rsidRPr="006B1F5D" w:rsidRDefault="00075B20" w:rsidP="000647C7">
      <w:pPr>
        <w:autoSpaceDE w:val="0"/>
        <w:autoSpaceDN w:val="0"/>
        <w:adjustRightInd w:val="0"/>
        <w:ind w:left="360" w:hanging="360"/>
        <w:rPr>
          <w:rFonts w:ascii="Century Gothic" w:hAnsi="Century Gothic"/>
          <w:i/>
          <w:sz w:val="22"/>
          <w:szCs w:val="22"/>
        </w:rPr>
      </w:pPr>
    </w:p>
    <w:p w14:paraId="4D9FDDE7" w14:textId="77777777" w:rsidR="000647C7" w:rsidRPr="006B1F5D" w:rsidRDefault="000647C7" w:rsidP="00621E18">
      <w:pPr>
        <w:pStyle w:val="ListParagraph"/>
        <w:numPr>
          <w:ilvl w:val="0"/>
          <w:numId w:val="24"/>
        </w:numPr>
        <w:spacing w:after="240"/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>Use colored pencils to lightly shade each element in the Periodic Table of Electronegativity Values.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6"/>
        <w:gridCol w:w="1656"/>
        <w:gridCol w:w="1656"/>
        <w:gridCol w:w="1656"/>
      </w:tblGrid>
      <w:tr w:rsidR="000647C7" w:rsidRPr="006B1F5D" w14:paraId="1594C74D" w14:textId="77777777" w:rsidTr="00C33273">
        <w:trPr>
          <w:jc w:val="center"/>
        </w:trPr>
        <w:tc>
          <w:tcPr>
            <w:tcW w:w="1656" w:type="dxa"/>
            <w:shd w:val="clear" w:color="auto" w:fill="C6D9F1" w:themeFill="text2" w:themeFillTint="33"/>
            <w:vAlign w:val="center"/>
          </w:tcPr>
          <w:p w14:paraId="0910C136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B1F5D">
              <w:rPr>
                <w:rFonts w:ascii="Century Gothic" w:hAnsi="Century Gothic"/>
                <w:sz w:val="22"/>
                <w:szCs w:val="22"/>
              </w:rPr>
              <w:t>Color 1</w:t>
            </w:r>
          </w:p>
        </w:tc>
        <w:tc>
          <w:tcPr>
            <w:tcW w:w="1656" w:type="dxa"/>
            <w:shd w:val="clear" w:color="auto" w:fill="FFFF00"/>
            <w:vAlign w:val="center"/>
          </w:tcPr>
          <w:p w14:paraId="62D0E35F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B1F5D">
              <w:rPr>
                <w:rFonts w:ascii="Century Gothic" w:hAnsi="Century Gothic"/>
                <w:sz w:val="22"/>
                <w:szCs w:val="22"/>
              </w:rPr>
              <w:t>Color 2</w:t>
            </w:r>
          </w:p>
        </w:tc>
        <w:tc>
          <w:tcPr>
            <w:tcW w:w="1656" w:type="dxa"/>
            <w:shd w:val="clear" w:color="auto" w:fill="92D050"/>
            <w:vAlign w:val="center"/>
          </w:tcPr>
          <w:p w14:paraId="02AF9A8B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B1F5D">
              <w:rPr>
                <w:rFonts w:ascii="Century Gothic" w:hAnsi="Century Gothic"/>
                <w:sz w:val="22"/>
                <w:szCs w:val="22"/>
              </w:rPr>
              <w:t>Color 3</w:t>
            </w:r>
          </w:p>
        </w:tc>
        <w:tc>
          <w:tcPr>
            <w:tcW w:w="1656" w:type="dxa"/>
            <w:shd w:val="clear" w:color="auto" w:fill="CCC0D9" w:themeFill="accent4" w:themeFillTint="66"/>
            <w:vAlign w:val="center"/>
          </w:tcPr>
          <w:p w14:paraId="25C8709C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B1F5D">
              <w:rPr>
                <w:rFonts w:ascii="Century Gothic" w:hAnsi="Century Gothic"/>
                <w:sz w:val="22"/>
                <w:szCs w:val="22"/>
              </w:rPr>
              <w:t>Color 4</w:t>
            </w:r>
          </w:p>
        </w:tc>
      </w:tr>
      <w:tr w:rsidR="000647C7" w:rsidRPr="006B1F5D" w14:paraId="639EB489" w14:textId="77777777" w:rsidTr="007E1DF1">
        <w:trPr>
          <w:jc w:val="center"/>
        </w:trPr>
        <w:tc>
          <w:tcPr>
            <w:tcW w:w="1656" w:type="dxa"/>
            <w:vAlign w:val="center"/>
          </w:tcPr>
          <w:p w14:paraId="07AE890D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B1F5D">
              <w:rPr>
                <w:rFonts w:ascii="Century Gothic" w:hAnsi="Century Gothic"/>
                <w:sz w:val="22"/>
                <w:szCs w:val="22"/>
              </w:rPr>
              <w:t>0 – 0.9</w:t>
            </w:r>
          </w:p>
        </w:tc>
        <w:tc>
          <w:tcPr>
            <w:tcW w:w="1656" w:type="dxa"/>
            <w:vAlign w:val="center"/>
          </w:tcPr>
          <w:p w14:paraId="4DCC746A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B1F5D">
              <w:rPr>
                <w:rFonts w:ascii="Century Gothic" w:hAnsi="Century Gothic"/>
                <w:sz w:val="22"/>
                <w:szCs w:val="22"/>
              </w:rPr>
              <w:t>1.0 – 1.9</w:t>
            </w:r>
          </w:p>
        </w:tc>
        <w:tc>
          <w:tcPr>
            <w:tcW w:w="1656" w:type="dxa"/>
            <w:vAlign w:val="center"/>
          </w:tcPr>
          <w:p w14:paraId="379AE54B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B1F5D">
              <w:rPr>
                <w:rFonts w:ascii="Century Gothic" w:hAnsi="Century Gothic"/>
                <w:sz w:val="22"/>
                <w:szCs w:val="22"/>
              </w:rPr>
              <w:t>2.0 – 2.9</w:t>
            </w:r>
          </w:p>
        </w:tc>
        <w:tc>
          <w:tcPr>
            <w:tcW w:w="1656" w:type="dxa"/>
            <w:vAlign w:val="center"/>
          </w:tcPr>
          <w:p w14:paraId="4C5B3F78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B1F5D">
              <w:rPr>
                <w:rFonts w:ascii="Century Gothic" w:hAnsi="Century Gothic"/>
                <w:sz w:val="22"/>
                <w:szCs w:val="22"/>
              </w:rPr>
              <w:t>3.0 – 4.0</w:t>
            </w:r>
          </w:p>
        </w:tc>
      </w:tr>
    </w:tbl>
    <w:p w14:paraId="5A80D2B8" w14:textId="77777777" w:rsidR="000647C7" w:rsidRPr="006B1F5D" w:rsidRDefault="000647C7" w:rsidP="000647C7">
      <w:pPr>
        <w:rPr>
          <w:rFonts w:ascii="Century Gothic" w:hAnsi="Century Gothic"/>
          <w:sz w:val="22"/>
          <w:szCs w:val="22"/>
        </w:rPr>
      </w:pPr>
    </w:p>
    <w:p w14:paraId="1B20CCB7" w14:textId="77777777" w:rsidR="000647C7" w:rsidRPr="006B1F5D" w:rsidRDefault="000647C7" w:rsidP="000647C7">
      <w:pPr>
        <w:tabs>
          <w:tab w:val="left" w:pos="360"/>
        </w:tabs>
        <w:jc w:val="center"/>
        <w:outlineLvl w:val="0"/>
        <w:rPr>
          <w:rFonts w:ascii="Century Gothic" w:hAnsi="Century Gothic"/>
          <w:b/>
          <w:sz w:val="22"/>
          <w:szCs w:val="22"/>
        </w:rPr>
      </w:pPr>
    </w:p>
    <w:p w14:paraId="545A4339" w14:textId="77777777" w:rsidR="000647C7" w:rsidRPr="006B1F5D" w:rsidRDefault="000647C7" w:rsidP="000647C7">
      <w:pPr>
        <w:tabs>
          <w:tab w:val="left" w:pos="360"/>
        </w:tabs>
        <w:jc w:val="center"/>
        <w:outlineLvl w:val="0"/>
        <w:rPr>
          <w:rFonts w:ascii="Century Gothic" w:hAnsi="Century Gothic"/>
          <w:b/>
          <w:sz w:val="22"/>
          <w:szCs w:val="22"/>
        </w:rPr>
      </w:pPr>
    </w:p>
    <w:p w14:paraId="25D1CB22" w14:textId="77777777" w:rsidR="00DA16B1" w:rsidRPr="006B1F5D" w:rsidRDefault="00C33273" w:rsidP="000647C7">
      <w:pPr>
        <w:tabs>
          <w:tab w:val="left" w:pos="360"/>
        </w:tabs>
        <w:jc w:val="center"/>
        <w:outlineLvl w:val="0"/>
        <w:rPr>
          <w:rFonts w:ascii="Century Gothic" w:hAnsi="Century Gothic"/>
          <w:b/>
          <w:sz w:val="22"/>
          <w:szCs w:val="22"/>
        </w:rPr>
      </w:pPr>
      <w:r w:rsidRPr="006B1F5D">
        <w:rPr>
          <w:rFonts w:ascii="Century Gothic" w:hAnsi="Century Gothic"/>
          <w:b/>
          <w:noProof/>
          <w:sz w:val="22"/>
          <w:szCs w:val="22"/>
        </w:rPr>
        <w:drawing>
          <wp:inline distT="0" distB="0" distL="0" distR="0" wp14:anchorId="47B1B18F" wp14:editId="06F5A1E8">
            <wp:extent cx="5943600" cy="3335020"/>
            <wp:effectExtent l="19050" t="0" r="0" b="0"/>
            <wp:docPr id="2" name="Picture 1" descr="asdfghj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dfghj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AA0A1" w14:textId="77777777" w:rsidR="00DA16B1" w:rsidRPr="006B1F5D" w:rsidRDefault="00DA16B1" w:rsidP="000647C7">
      <w:pPr>
        <w:tabs>
          <w:tab w:val="left" w:pos="360"/>
        </w:tabs>
        <w:jc w:val="center"/>
        <w:outlineLvl w:val="0"/>
        <w:rPr>
          <w:rFonts w:ascii="Century Gothic" w:hAnsi="Century Gothic"/>
          <w:b/>
          <w:sz w:val="22"/>
          <w:szCs w:val="22"/>
        </w:rPr>
      </w:pPr>
    </w:p>
    <w:p w14:paraId="21A1330E" w14:textId="77777777" w:rsidR="00DA16B1" w:rsidRPr="006B1F5D" w:rsidRDefault="0081525B" w:rsidP="000647C7">
      <w:pPr>
        <w:tabs>
          <w:tab w:val="left" w:pos="360"/>
        </w:tabs>
        <w:jc w:val="center"/>
        <w:outlineLvl w:val="0"/>
        <w:rPr>
          <w:rFonts w:ascii="Century Gothic" w:hAnsi="Century Gothic"/>
          <w:b/>
          <w:sz w:val="22"/>
          <w:szCs w:val="22"/>
        </w:rPr>
      </w:pPr>
      <w:r w:rsidRPr="006B1F5D">
        <w:rPr>
          <w:rFonts w:ascii="Century Gothic" w:hAnsi="Century Gothic"/>
          <w:b/>
          <w:sz w:val="22"/>
          <w:szCs w:val="22"/>
        </w:rPr>
        <w:t>Fig: Periodic table based on electronegativity.</w:t>
      </w:r>
    </w:p>
    <w:p w14:paraId="40306F96" w14:textId="77777777" w:rsidR="00DA16B1" w:rsidRPr="006B1F5D" w:rsidRDefault="00DA16B1" w:rsidP="000647C7">
      <w:pPr>
        <w:tabs>
          <w:tab w:val="left" w:pos="360"/>
        </w:tabs>
        <w:jc w:val="center"/>
        <w:outlineLvl w:val="0"/>
        <w:rPr>
          <w:rFonts w:ascii="Century Gothic" w:hAnsi="Century Gothic"/>
          <w:b/>
          <w:sz w:val="22"/>
          <w:szCs w:val="22"/>
        </w:rPr>
      </w:pPr>
    </w:p>
    <w:p w14:paraId="1D359C9E" w14:textId="77777777" w:rsidR="00DA16B1" w:rsidRPr="006B1F5D" w:rsidRDefault="00DA16B1" w:rsidP="000647C7">
      <w:pPr>
        <w:tabs>
          <w:tab w:val="left" w:pos="360"/>
        </w:tabs>
        <w:jc w:val="center"/>
        <w:outlineLvl w:val="0"/>
        <w:rPr>
          <w:rFonts w:ascii="Century Gothic" w:hAnsi="Century Gothic"/>
          <w:b/>
          <w:sz w:val="22"/>
          <w:szCs w:val="22"/>
        </w:rPr>
      </w:pPr>
    </w:p>
    <w:p w14:paraId="2CC62C0C" w14:textId="77777777" w:rsidR="00DA16B1" w:rsidRPr="006B1F5D" w:rsidRDefault="00DA16B1" w:rsidP="000647C7">
      <w:pPr>
        <w:tabs>
          <w:tab w:val="left" w:pos="360"/>
        </w:tabs>
        <w:jc w:val="center"/>
        <w:outlineLvl w:val="0"/>
        <w:rPr>
          <w:rFonts w:ascii="Century Gothic" w:hAnsi="Century Gothic"/>
          <w:b/>
          <w:sz w:val="22"/>
          <w:szCs w:val="22"/>
        </w:rPr>
      </w:pPr>
    </w:p>
    <w:p w14:paraId="4994893F" w14:textId="77777777" w:rsidR="003B581C" w:rsidRPr="006B1F5D" w:rsidRDefault="003B581C">
      <w:pPr>
        <w:rPr>
          <w:rFonts w:ascii="Century Gothic" w:hAnsi="Century Gothic"/>
          <w:b/>
          <w:sz w:val="28"/>
          <w:szCs w:val="28"/>
        </w:rPr>
      </w:pPr>
      <w:r w:rsidRPr="006B1F5D">
        <w:rPr>
          <w:rFonts w:ascii="Century Gothic" w:hAnsi="Century Gothic"/>
          <w:b/>
          <w:sz w:val="28"/>
          <w:szCs w:val="28"/>
        </w:rPr>
        <w:lastRenderedPageBreak/>
        <w:br w:type="page"/>
      </w:r>
    </w:p>
    <w:p w14:paraId="62621B43" w14:textId="77777777" w:rsidR="000647C7" w:rsidRPr="006B1F5D" w:rsidRDefault="000647C7" w:rsidP="000647C7">
      <w:pPr>
        <w:tabs>
          <w:tab w:val="left" w:pos="360"/>
        </w:tabs>
        <w:spacing w:after="120"/>
        <w:rPr>
          <w:rFonts w:ascii="Century Gothic" w:hAnsi="Century Gothic"/>
          <w:b/>
          <w:sz w:val="28"/>
          <w:szCs w:val="28"/>
        </w:rPr>
      </w:pPr>
      <w:r w:rsidRPr="006B1F5D">
        <w:rPr>
          <w:rFonts w:ascii="Century Gothic" w:hAnsi="Century Gothic"/>
          <w:b/>
          <w:sz w:val="28"/>
          <w:szCs w:val="28"/>
        </w:rPr>
        <w:lastRenderedPageBreak/>
        <w:t>Laboratory Questions</w:t>
      </w:r>
    </w:p>
    <w:p w14:paraId="68BCD053" w14:textId="77777777" w:rsidR="000647C7" w:rsidRPr="006B1F5D" w:rsidRDefault="000647C7" w:rsidP="00621E18">
      <w:pPr>
        <w:pStyle w:val="ListParagraph"/>
        <w:numPr>
          <w:ilvl w:val="0"/>
          <w:numId w:val="25"/>
        </w:numPr>
        <w:autoSpaceDE w:val="0"/>
        <w:autoSpaceDN w:val="0"/>
        <w:adjustRightInd w:val="0"/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>How does electronegativity influence the bond character between two elements?</w:t>
      </w:r>
    </w:p>
    <w:p w14:paraId="2E90EB14" w14:textId="77777777" w:rsidR="000647C7" w:rsidRPr="006B1F5D" w:rsidRDefault="000647C7" w:rsidP="000647C7">
      <w:pPr>
        <w:tabs>
          <w:tab w:val="left" w:pos="360"/>
        </w:tabs>
        <w:ind w:left="360" w:hanging="360"/>
        <w:rPr>
          <w:rFonts w:ascii="Century Gothic" w:hAnsi="Century Gothic"/>
          <w:sz w:val="22"/>
          <w:szCs w:val="22"/>
        </w:rPr>
      </w:pPr>
    </w:p>
    <w:p w14:paraId="08971976" w14:textId="77777777" w:rsidR="00075B20" w:rsidRPr="006B1F5D" w:rsidRDefault="00546757" w:rsidP="00546757">
      <w:pPr>
        <w:tabs>
          <w:tab w:val="left" w:pos="360"/>
        </w:tabs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 xml:space="preserve">The polarity of the bond is determined by the electronegativity. </w:t>
      </w:r>
      <w:r w:rsidR="00E15A48" w:rsidRPr="006B1F5D">
        <w:rPr>
          <w:rFonts w:ascii="Century Gothic" w:hAnsi="Century Gothic"/>
          <w:sz w:val="22"/>
          <w:szCs w:val="22"/>
        </w:rPr>
        <w:t xml:space="preserve">The difference in the electronegativity will also determine if the compound is ionic or covalent. </w:t>
      </w:r>
      <w:r w:rsidRPr="006B1F5D">
        <w:rPr>
          <w:rFonts w:ascii="Century Gothic" w:hAnsi="Century Gothic"/>
          <w:sz w:val="22"/>
          <w:szCs w:val="22"/>
        </w:rPr>
        <w:t xml:space="preserve">Also, it determines which atom is the central atom in the compound. </w:t>
      </w:r>
    </w:p>
    <w:p w14:paraId="27B88A60" w14:textId="77777777" w:rsidR="00075B20" w:rsidRPr="006B1F5D" w:rsidRDefault="00075B20" w:rsidP="000647C7">
      <w:pPr>
        <w:tabs>
          <w:tab w:val="left" w:pos="360"/>
        </w:tabs>
        <w:ind w:left="360" w:hanging="360"/>
        <w:rPr>
          <w:rFonts w:ascii="Century Gothic" w:hAnsi="Century Gothic"/>
          <w:sz w:val="22"/>
          <w:szCs w:val="22"/>
        </w:rPr>
      </w:pPr>
    </w:p>
    <w:p w14:paraId="6DA15BCA" w14:textId="77777777" w:rsidR="00075B20" w:rsidRPr="006B1F5D" w:rsidRDefault="00075B20" w:rsidP="000647C7">
      <w:pPr>
        <w:tabs>
          <w:tab w:val="left" w:pos="360"/>
        </w:tabs>
        <w:ind w:left="360" w:hanging="360"/>
        <w:rPr>
          <w:rFonts w:ascii="Century Gothic" w:hAnsi="Century Gothic"/>
          <w:sz w:val="22"/>
          <w:szCs w:val="22"/>
        </w:rPr>
      </w:pPr>
    </w:p>
    <w:p w14:paraId="624B4932" w14:textId="77777777" w:rsidR="000647C7" w:rsidRPr="006B1F5D" w:rsidRDefault="000647C7" w:rsidP="00621E18">
      <w:pPr>
        <w:pStyle w:val="ListParagraph"/>
        <w:numPr>
          <w:ilvl w:val="0"/>
          <w:numId w:val="25"/>
        </w:numPr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>Describe the conditions that make covalent compounds polar.</w:t>
      </w:r>
    </w:p>
    <w:p w14:paraId="7D43E3E5" w14:textId="77777777" w:rsidR="000647C7" w:rsidRPr="006B1F5D" w:rsidRDefault="000647C7" w:rsidP="000647C7">
      <w:pPr>
        <w:tabs>
          <w:tab w:val="left" w:pos="360"/>
        </w:tabs>
        <w:rPr>
          <w:rFonts w:ascii="Century Gothic" w:hAnsi="Century Gothic"/>
          <w:b/>
          <w:sz w:val="22"/>
          <w:szCs w:val="22"/>
        </w:rPr>
      </w:pPr>
    </w:p>
    <w:p w14:paraId="308AB523" w14:textId="77777777" w:rsidR="00075B20" w:rsidRPr="006B1F5D" w:rsidRDefault="00FF5C04" w:rsidP="00FF5C04">
      <w:pPr>
        <w:tabs>
          <w:tab w:val="left" w:pos="360"/>
        </w:tabs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>Through the unequal sharing of electrons, covalent compounds are made polar.</w:t>
      </w:r>
    </w:p>
    <w:p w14:paraId="5453DDC0" w14:textId="77777777" w:rsidR="00075B20" w:rsidRPr="006B1F5D" w:rsidRDefault="00075B20" w:rsidP="000647C7">
      <w:pPr>
        <w:tabs>
          <w:tab w:val="left" w:pos="360"/>
        </w:tabs>
        <w:rPr>
          <w:rFonts w:ascii="Century Gothic" w:hAnsi="Century Gothic"/>
          <w:b/>
          <w:sz w:val="22"/>
          <w:szCs w:val="22"/>
        </w:rPr>
      </w:pPr>
    </w:p>
    <w:p w14:paraId="306EE704" w14:textId="77777777" w:rsidR="00075B20" w:rsidRPr="006B1F5D" w:rsidRDefault="00075B20" w:rsidP="000647C7">
      <w:pPr>
        <w:tabs>
          <w:tab w:val="left" w:pos="360"/>
        </w:tabs>
        <w:rPr>
          <w:rFonts w:ascii="Century Gothic" w:hAnsi="Century Gothic"/>
          <w:b/>
          <w:sz w:val="22"/>
          <w:szCs w:val="22"/>
        </w:rPr>
      </w:pPr>
    </w:p>
    <w:p w14:paraId="29A15D3F" w14:textId="77777777" w:rsidR="000647C7" w:rsidRPr="006B1F5D" w:rsidRDefault="000647C7" w:rsidP="00EE13DB">
      <w:pPr>
        <w:pStyle w:val="BodyTextIndent"/>
        <w:numPr>
          <w:ilvl w:val="0"/>
          <w:numId w:val="25"/>
        </w:numPr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>List the advantages of each type of model and the information that it provides and then list the limitations of that model.</w:t>
      </w:r>
    </w:p>
    <w:p w14:paraId="2E82F6BB" w14:textId="77777777" w:rsidR="000647C7" w:rsidRPr="006B1F5D" w:rsidRDefault="000647C7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>Molecular Formula</w:t>
      </w:r>
    </w:p>
    <w:p w14:paraId="71402A4A" w14:textId="77777777" w:rsidR="00075B20" w:rsidRPr="006B1F5D" w:rsidRDefault="00161E68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 xml:space="preserve">It shows the actual makeup of the compound under focus. However, it does not describe the arrangement of the atoms in the compound. </w:t>
      </w:r>
      <w:r w:rsidR="00CA043D" w:rsidRPr="006B1F5D">
        <w:rPr>
          <w:rFonts w:ascii="Century Gothic" w:hAnsi="Century Gothic"/>
          <w:bCs/>
          <w:sz w:val="22"/>
          <w:szCs w:val="22"/>
        </w:rPr>
        <w:t>They show the same formula for different isomers of a compound.</w:t>
      </w:r>
    </w:p>
    <w:p w14:paraId="45A3483A" w14:textId="77777777" w:rsidR="00075B20" w:rsidRPr="006B1F5D" w:rsidRDefault="00075B20" w:rsidP="00EE13DB">
      <w:pPr>
        <w:ind w:left="360"/>
        <w:rPr>
          <w:rFonts w:ascii="Century Gothic" w:hAnsi="Century Gothic"/>
          <w:bCs/>
          <w:sz w:val="22"/>
          <w:szCs w:val="22"/>
        </w:rPr>
      </w:pPr>
    </w:p>
    <w:p w14:paraId="2416AFEA" w14:textId="77777777" w:rsidR="000647C7" w:rsidRPr="006B1F5D" w:rsidRDefault="000647C7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>Structural Formula</w:t>
      </w:r>
    </w:p>
    <w:p w14:paraId="15676B7E" w14:textId="77777777" w:rsidR="00075B20" w:rsidRPr="006B1F5D" w:rsidRDefault="007F4DAA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 xml:space="preserve">It shows how the atoms in the compound are arranged. </w:t>
      </w:r>
      <w:r w:rsidR="00C5055E" w:rsidRPr="006B1F5D">
        <w:rPr>
          <w:rFonts w:ascii="Century Gothic" w:hAnsi="Century Gothic"/>
          <w:bCs/>
          <w:sz w:val="22"/>
          <w:szCs w:val="22"/>
        </w:rPr>
        <w:t xml:space="preserve">It also shows the single, double, or other nature of the bonds in the compound. </w:t>
      </w:r>
      <w:r w:rsidR="00DE5AF6" w:rsidRPr="006B1F5D">
        <w:rPr>
          <w:rFonts w:ascii="Century Gothic" w:hAnsi="Century Gothic"/>
          <w:bCs/>
          <w:sz w:val="22"/>
          <w:szCs w:val="22"/>
        </w:rPr>
        <w:t>They can also be used to differentiate between isomers.</w:t>
      </w:r>
    </w:p>
    <w:p w14:paraId="3B937F30" w14:textId="77777777" w:rsidR="00075B20" w:rsidRPr="006B1F5D" w:rsidRDefault="00075B20" w:rsidP="00EE13DB">
      <w:pPr>
        <w:ind w:left="360"/>
        <w:rPr>
          <w:rFonts w:ascii="Century Gothic" w:hAnsi="Century Gothic"/>
          <w:bCs/>
          <w:sz w:val="22"/>
          <w:szCs w:val="22"/>
        </w:rPr>
      </w:pPr>
    </w:p>
    <w:p w14:paraId="24833A0B" w14:textId="77777777" w:rsidR="000647C7" w:rsidRPr="006B1F5D" w:rsidRDefault="000647C7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>Condensed Structural Formula</w:t>
      </w:r>
    </w:p>
    <w:p w14:paraId="59567729" w14:textId="77777777" w:rsidR="00075B20" w:rsidRPr="006B1F5D" w:rsidRDefault="00F70EB1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 xml:space="preserve">It is similar to structural formula but is written in a single line. </w:t>
      </w:r>
      <w:r w:rsidR="007C5FDE" w:rsidRPr="006B1F5D">
        <w:rPr>
          <w:rFonts w:ascii="Century Gothic" w:hAnsi="Century Gothic"/>
          <w:bCs/>
          <w:sz w:val="22"/>
          <w:szCs w:val="22"/>
        </w:rPr>
        <w:t xml:space="preserve">It saves space, is faster and more convenient to write. </w:t>
      </w:r>
      <w:r w:rsidR="00A765DF" w:rsidRPr="006B1F5D">
        <w:rPr>
          <w:rFonts w:ascii="Century Gothic" w:hAnsi="Century Gothic"/>
          <w:bCs/>
          <w:sz w:val="22"/>
          <w:szCs w:val="22"/>
        </w:rPr>
        <w:t>However, they do not show detailed structures existing in the compound.</w:t>
      </w:r>
    </w:p>
    <w:p w14:paraId="65263E74" w14:textId="77777777" w:rsidR="00075B20" w:rsidRPr="006B1F5D" w:rsidRDefault="00075B20" w:rsidP="00EE13DB">
      <w:pPr>
        <w:ind w:left="360"/>
        <w:rPr>
          <w:rFonts w:ascii="Century Gothic" w:hAnsi="Century Gothic"/>
          <w:bCs/>
          <w:sz w:val="22"/>
          <w:szCs w:val="22"/>
        </w:rPr>
      </w:pPr>
    </w:p>
    <w:p w14:paraId="0736CAD3" w14:textId="77777777" w:rsidR="000647C7" w:rsidRPr="006B1F5D" w:rsidRDefault="000647C7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>Skeletal Model</w:t>
      </w:r>
    </w:p>
    <w:p w14:paraId="5C0FBC98" w14:textId="77777777" w:rsidR="00075B20" w:rsidRPr="006B1F5D" w:rsidRDefault="001C4E04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>It sh</w:t>
      </w:r>
      <w:r w:rsidR="000F6D68" w:rsidRPr="006B1F5D">
        <w:rPr>
          <w:rFonts w:ascii="Century Gothic" w:hAnsi="Century Gothic"/>
          <w:bCs/>
          <w:sz w:val="22"/>
          <w:szCs w:val="22"/>
        </w:rPr>
        <w:t xml:space="preserve">ows the skeleton of a compound made up of atoms. It is more commonly used </w:t>
      </w:r>
      <w:r w:rsidR="000C6224" w:rsidRPr="006B1F5D">
        <w:rPr>
          <w:rFonts w:ascii="Century Gothic" w:hAnsi="Century Gothic"/>
          <w:bCs/>
          <w:sz w:val="22"/>
          <w:szCs w:val="22"/>
        </w:rPr>
        <w:t>for</w:t>
      </w:r>
      <w:r w:rsidR="000F6D68" w:rsidRPr="006B1F5D">
        <w:rPr>
          <w:rFonts w:ascii="Century Gothic" w:hAnsi="Century Gothic"/>
          <w:bCs/>
          <w:sz w:val="22"/>
          <w:szCs w:val="22"/>
        </w:rPr>
        <w:t xml:space="preserve"> organic compounds.</w:t>
      </w:r>
      <w:r w:rsidR="000C6224" w:rsidRPr="006B1F5D">
        <w:rPr>
          <w:rFonts w:ascii="Century Gothic" w:hAnsi="Century Gothic"/>
          <w:bCs/>
          <w:sz w:val="22"/>
          <w:szCs w:val="22"/>
        </w:rPr>
        <w:t xml:space="preserve"> </w:t>
      </w:r>
      <w:r w:rsidR="007F6389" w:rsidRPr="006B1F5D">
        <w:rPr>
          <w:rFonts w:ascii="Century Gothic" w:hAnsi="Century Gothic"/>
          <w:bCs/>
          <w:sz w:val="22"/>
          <w:szCs w:val="22"/>
        </w:rPr>
        <w:t xml:space="preserve">It also makes use of certain symbols to indicate sub-compounds such as Benzene in a compound. </w:t>
      </w:r>
      <w:r w:rsidR="00D50928" w:rsidRPr="006B1F5D">
        <w:rPr>
          <w:rFonts w:ascii="Century Gothic" w:hAnsi="Century Gothic"/>
          <w:bCs/>
          <w:sz w:val="22"/>
          <w:szCs w:val="22"/>
        </w:rPr>
        <w:t>It is more difficult to draw and takes longer time. Another drawback is that it assumes and does not draw certain atoms in a compound such as Hydrogen.</w:t>
      </w:r>
      <w:r w:rsidR="000F6D68" w:rsidRPr="006B1F5D">
        <w:rPr>
          <w:rFonts w:ascii="Century Gothic" w:hAnsi="Century Gothic"/>
          <w:bCs/>
          <w:sz w:val="22"/>
          <w:szCs w:val="22"/>
        </w:rPr>
        <w:t xml:space="preserve"> </w:t>
      </w:r>
    </w:p>
    <w:p w14:paraId="62C2F90B" w14:textId="77777777" w:rsidR="00075B20" w:rsidRPr="006B1F5D" w:rsidRDefault="00075B20" w:rsidP="00EE13DB">
      <w:pPr>
        <w:ind w:left="360"/>
        <w:rPr>
          <w:rFonts w:ascii="Century Gothic" w:hAnsi="Century Gothic"/>
          <w:bCs/>
          <w:sz w:val="22"/>
          <w:szCs w:val="22"/>
        </w:rPr>
      </w:pPr>
    </w:p>
    <w:p w14:paraId="6CD9156D" w14:textId="77777777" w:rsidR="000647C7" w:rsidRPr="006B1F5D" w:rsidRDefault="000647C7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>Ball-and-Stick Model</w:t>
      </w:r>
    </w:p>
    <w:p w14:paraId="5F17EF28" w14:textId="77777777" w:rsidR="00075B20" w:rsidRPr="006B1F5D" w:rsidRDefault="00007E9A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 xml:space="preserve">It is three dimensional set up of a compound. </w:t>
      </w:r>
      <w:r w:rsidR="00A157A8" w:rsidRPr="006B1F5D">
        <w:rPr>
          <w:rFonts w:ascii="Century Gothic" w:hAnsi="Century Gothic"/>
          <w:bCs/>
          <w:sz w:val="22"/>
          <w:szCs w:val="22"/>
        </w:rPr>
        <w:t>It indicates the bonds and the atoms. It makes it much easier to visualize arrangement of atoms. It is more costly and takes a lot of time to set up.</w:t>
      </w:r>
    </w:p>
    <w:p w14:paraId="343EB569" w14:textId="77777777" w:rsidR="00075B20" w:rsidRPr="006B1F5D" w:rsidRDefault="00075B20" w:rsidP="00EE13DB">
      <w:pPr>
        <w:ind w:left="360"/>
        <w:rPr>
          <w:rFonts w:ascii="Century Gothic" w:hAnsi="Century Gothic"/>
          <w:bCs/>
          <w:sz w:val="22"/>
          <w:szCs w:val="22"/>
        </w:rPr>
      </w:pPr>
    </w:p>
    <w:p w14:paraId="64C25BDA" w14:textId="77777777" w:rsidR="000647C7" w:rsidRPr="006B1F5D" w:rsidRDefault="000647C7" w:rsidP="00EE13DB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t>Space-Filling Model</w:t>
      </w:r>
    </w:p>
    <w:p w14:paraId="0F4AAAD1" w14:textId="77777777" w:rsidR="000647C7" w:rsidRPr="006B1F5D" w:rsidRDefault="008A2C10" w:rsidP="00900DD8">
      <w:pPr>
        <w:ind w:left="360"/>
        <w:rPr>
          <w:rFonts w:ascii="Century Gothic" w:hAnsi="Century Gothic"/>
          <w:bCs/>
          <w:sz w:val="22"/>
          <w:szCs w:val="22"/>
        </w:rPr>
      </w:pPr>
      <w:r w:rsidRPr="006B1F5D">
        <w:rPr>
          <w:rFonts w:ascii="Century Gothic" w:hAnsi="Century Gothic"/>
          <w:bCs/>
          <w:sz w:val="22"/>
          <w:szCs w:val="22"/>
        </w:rPr>
        <w:lastRenderedPageBreak/>
        <w:t xml:space="preserve">In this model, </w:t>
      </w:r>
      <w:r w:rsidR="003678A9" w:rsidRPr="006B1F5D">
        <w:rPr>
          <w:rFonts w:ascii="Century Gothic" w:hAnsi="Century Gothic"/>
          <w:bCs/>
          <w:sz w:val="22"/>
          <w:szCs w:val="22"/>
        </w:rPr>
        <w:t xml:space="preserve">spheres are used to </w:t>
      </w:r>
      <w:r w:rsidR="00900DD8" w:rsidRPr="006B1F5D">
        <w:rPr>
          <w:rFonts w:ascii="Century Gothic" w:hAnsi="Century Gothic"/>
          <w:bCs/>
          <w:sz w:val="22"/>
          <w:szCs w:val="22"/>
        </w:rPr>
        <w:t>indicate an atom and space between them is used to indicate bonds.</w:t>
      </w:r>
      <w:r w:rsidR="00164F1D" w:rsidRPr="006B1F5D">
        <w:rPr>
          <w:rFonts w:ascii="Century Gothic" w:hAnsi="Century Gothic"/>
          <w:bCs/>
          <w:sz w:val="22"/>
          <w:szCs w:val="22"/>
        </w:rPr>
        <w:t xml:space="preserve"> </w:t>
      </w:r>
      <w:r w:rsidR="00BB338B" w:rsidRPr="006B1F5D">
        <w:rPr>
          <w:rFonts w:ascii="Century Gothic" w:hAnsi="Century Gothic"/>
          <w:bCs/>
          <w:sz w:val="22"/>
          <w:szCs w:val="22"/>
        </w:rPr>
        <w:t xml:space="preserve">Colors are also used to </w:t>
      </w:r>
      <w:r w:rsidR="00E87B1C" w:rsidRPr="006B1F5D">
        <w:rPr>
          <w:rFonts w:ascii="Century Gothic" w:hAnsi="Century Gothic"/>
          <w:bCs/>
          <w:sz w:val="22"/>
          <w:szCs w:val="22"/>
        </w:rPr>
        <w:t xml:space="preserve">indicate different models. Creating this model is also costly </w:t>
      </w:r>
      <w:r w:rsidR="005B3652" w:rsidRPr="006B1F5D">
        <w:rPr>
          <w:rFonts w:ascii="Century Gothic" w:hAnsi="Century Gothic"/>
          <w:bCs/>
          <w:sz w:val="22"/>
          <w:szCs w:val="22"/>
        </w:rPr>
        <w:t>and</w:t>
      </w:r>
      <w:r w:rsidR="00E87B1C" w:rsidRPr="006B1F5D">
        <w:rPr>
          <w:rFonts w:ascii="Century Gothic" w:hAnsi="Century Gothic"/>
          <w:bCs/>
          <w:sz w:val="22"/>
          <w:szCs w:val="22"/>
        </w:rPr>
        <w:t xml:space="preserve"> time-consuming.</w:t>
      </w:r>
    </w:p>
    <w:p w14:paraId="3E87C7A0" w14:textId="77777777" w:rsidR="00075B20" w:rsidRPr="006B1F5D" w:rsidRDefault="00075B20" w:rsidP="000647C7">
      <w:pPr>
        <w:rPr>
          <w:rFonts w:ascii="Century Gothic" w:hAnsi="Century Gothic"/>
          <w:bCs/>
          <w:sz w:val="22"/>
          <w:szCs w:val="22"/>
        </w:rPr>
      </w:pPr>
    </w:p>
    <w:p w14:paraId="7A022BB3" w14:textId="77777777" w:rsidR="00075B20" w:rsidRPr="006B1F5D" w:rsidRDefault="00075B20" w:rsidP="000647C7">
      <w:pPr>
        <w:rPr>
          <w:rFonts w:ascii="Century Gothic" w:hAnsi="Century Gothic"/>
          <w:sz w:val="22"/>
          <w:szCs w:val="22"/>
        </w:rPr>
      </w:pPr>
    </w:p>
    <w:p w14:paraId="4053656B" w14:textId="77777777" w:rsidR="000647C7" w:rsidRPr="006B1F5D" w:rsidRDefault="000647C7" w:rsidP="00621E18">
      <w:pPr>
        <w:pStyle w:val="ListParagraph"/>
        <w:numPr>
          <w:ilvl w:val="0"/>
          <w:numId w:val="25"/>
        </w:numPr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>Both the alkene C</w:t>
      </w:r>
      <w:r w:rsidRPr="006B1F5D">
        <w:rPr>
          <w:rFonts w:ascii="Century Gothic" w:hAnsi="Century Gothic"/>
          <w:sz w:val="22"/>
          <w:szCs w:val="22"/>
          <w:vertAlign w:val="subscript"/>
        </w:rPr>
        <w:t>4</w:t>
      </w:r>
      <w:r w:rsidRPr="006B1F5D">
        <w:rPr>
          <w:rFonts w:ascii="Century Gothic" w:hAnsi="Century Gothic"/>
          <w:sz w:val="22"/>
          <w:szCs w:val="22"/>
        </w:rPr>
        <w:t>H</w:t>
      </w:r>
      <w:r w:rsidRPr="006B1F5D">
        <w:rPr>
          <w:rFonts w:ascii="Century Gothic" w:hAnsi="Century Gothic"/>
          <w:sz w:val="22"/>
          <w:szCs w:val="22"/>
          <w:vertAlign w:val="subscript"/>
        </w:rPr>
        <w:t>8</w:t>
      </w:r>
      <w:r w:rsidRPr="006B1F5D">
        <w:rPr>
          <w:rFonts w:ascii="Century Gothic" w:hAnsi="Century Gothic"/>
          <w:sz w:val="22"/>
          <w:szCs w:val="22"/>
        </w:rPr>
        <w:t xml:space="preserve"> and the alkyne C</w:t>
      </w:r>
      <w:r w:rsidRPr="006B1F5D">
        <w:rPr>
          <w:rFonts w:ascii="Century Gothic" w:hAnsi="Century Gothic"/>
          <w:sz w:val="22"/>
          <w:szCs w:val="22"/>
          <w:vertAlign w:val="subscript"/>
        </w:rPr>
        <w:t>4</w:t>
      </w:r>
      <w:r w:rsidRPr="006B1F5D">
        <w:rPr>
          <w:rFonts w:ascii="Century Gothic" w:hAnsi="Century Gothic"/>
          <w:sz w:val="22"/>
          <w:szCs w:val="22"/>
        </w:rPr>
        <w:t>H</w:t>
      </w:r>
      <w:r w:rsidRPr="006B1F5D">
        <w:rPr>
          <w:rFonts w:ascii="Century Gothic" w:hAnsi="Century Gothic"/>
          <w:sz w:val="22"/>
          <w:szCs w:val="22"/>
          <w:vertAlign w:val="subscript"/>
        </w:rPr>
        <w:t>6</w:t>
      </w:r>
      <w:r w:rsidRPr="006B1F5D">
        <w:rPr>
          <w:rFonts w:ascii="Century Gothic" w:hAnsi="Century Gothic"/>
          <w:sz w:val="22"/>
          <w:szCs w:val="22"/>
        </w:rPr>
        <w:t xml:space="preserve"> have rigid bond structures. However, C</w:t>
      </w:r>
      <w:r w:rsidRPr="006B1F5D">
        <w:rPr>
          <w:rFonts w:ascii="Century Gothic" w:hAnsi="Century Gothic"/>
          <w:sz w:val="22"/>
          <w:szCs w:val="22"/>
          <w:vertAlign w:val="subscript"/>
        </w:rPr>
        <w:t>4</w:t>
      </w:r>
      <w:r w:rsidRPr="006B1F5D">
        <w:rPr>
          <w:rFonts w:ascii="Century Gothic" w:hAnsi="Century Gothic"/>
          <w:sz w:val="22"/>
          <w:szCs w:val="22"/>
        </w:rPr>
        <w:t>H</w:t>
      </w:r>
      <w:r w:rsidRPr="006B1F5D">
        <w:rPr>
          <w:rFonts w:ascii="Century Gothic" w:hAnsi="Century Gothic"/>
          <w:sz w:val="22"/>
          <w:szCs w:val="22"/>
          <w:vertAlign w:val="subscript"/>
        </w:rPr>
        <w:t>8</w:t>
      </w:r>
      <w:r w:rsidRPr="006B1F5D">
        <w:rPr>
          <w:rFonts w:ascii="Century Gothic" w:hAnsi="Century Gothic"/>
          <w:sz w:val="22"/>
          <w:szCs w:val="22"/>
        </w:rPr>
        <w:t xml:space="preserve"> can form three isomers, whereas C</w:t>
      </w:r>
      <w:r w:rsidRPr="006B1F5D">
        <w:rPr>
          <w:rFonts w:ascii="Century Gothic" w:hAnsi="Century Gothic"/>
          <w:sz w:val="22"/>
          <w:szCs w:val="22"/>
          <w:vertAlign w:val="subscript"/>
        </w:rPr>
        <w:t>4</w:t>
      </w:r>
      <w:r w:rsidRPr="006B1F5D">
        <w:rPr>
          <w:rFonts w:ascii="Century Gothic" w:hAnsi="Century Gothic"/>
          <w:sz w:val="22"/>
          <w:szCs w:val="22"/>
        </w:rPr>
        <w:t>H</w:t>
      </w:r>
      <w:r w:rsidRPr="006B1F5D">
        <w:rPr>
          <w:rFonts w:ascii="Century Gothic" w:hAnsi="Century Gothic"/>
          <w:sz w:val="22"/>
          <w:szCs w:val="22"/>
          <w:vertAlign w:val="subscript"/>
        </w:rPr>
        <w:t>6</w:t>
      </w:r>
      <w:r w:rsidRPr="006B1F5D">
        <w:rPr>
          <w:rFonts w:ascii="Century Gothic" w:hAnsi="Century Gothic"/>
          <w:sz w:val="22"/>
          <w:szCs w:val="22"/>
        </w:rPr>
        <w:t xml:space="preserve"> can form only two isomers. Why is this so?</w:t>
      </w:r>
    </w:p>
    <w:p w14:paraId="5A668938" w14:textId="77777777" w:rsidR="000647C7" w:rsidRPr="006B1F5D" w:rsidRDefault="000647C7" w:rsidP="005B3652">
      <w:pPr>
        <w:ind w:left="360"/>
        <w:rPr>
          <w:rFonts w:ascii="Century Gothic" w:hAnsi="Century Gothic"/>
          <w:sz w:val="22"/>
          <w:szCs w:val="22"/>
        </w:rPr>
      </w:pPr>
    </w:p>
    <w:p w14:paraId="2AAB10E5" w14:textId="77777777" w:rsidR="000647C7" w:rsidRPr="006B1F5D" w:rsidRDefault="00064514" w:rsidP="00914FE9">
      <w:pPr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 xml:space="preserve">The alkene has a double bond connecting the carbon atoms. This leaves room for the other four hydrogen atoms to be rearranged. </w:t>
      </w:r>
      <w:r w:rsidR="0032525A" w:rsidRPr="006B1F5D">
        <w:rPr>
          <w:rFonts w:ascii="Century Gothic" w:hAnsi="Century Gothic"/>
          <w:sz w:val="22"/>
          <w:szCs w:val="22"/>
        </w:rPr>
        <w:t xml:space="preserve">On the other hand, the alkyne has only two extra hydrogen atoms. </w:t>
      </w:r>
    </w:p>
    <w:p w14:paraId="7FB3FC13" w14:textId="77777777" w:rsidR="00914FE9" w:rsidRPr="006B1F5D" w:rsidRDefault="00914FE9" w:rsidP="00914FE9">
      <w:pPr>
        <w:ind w:left="360"/>
        <w:rPr>
          <w:rFonts w:ascii="Century Gothic" w:hAnsi="Century Gothic"/>
          <w:sz w:val="22"/>
          <w:szCs w:val="22"/>
        </w:rPr>
      </w:pPr>
    </w:p>
    <w:p w14:paraId="36DA71C5" w14:textId="77777777" w:rsidR="000647C7" w:rsidRPr="006B1F5D" w:rsidRDefault="000647C7" w:rsidP="00621E18">
      <w:pPr>
        <w:pStyle w:val="ListParagraph"/>
        <w:numPr>
          <w:ilvl w:val="0"/>
          <w:numId w:val="25"/>
        </w:numPr>
        <w:spacing w:after="240"/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>Are these molecules isomers? Why or why not?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530"/>
        <w:gridCol w:w="1530"/>
      </w:tblGrid>
      <w:tr w:rsidR="000647C7" w:rsidRPr="006B1F5D" w14:paraId="6062A3D7" w14:textId="77777777" w:rsidTr="007E1DF1">
        <w:trPr>
          <w:jc w:val="center"/>
        </w:trPr>
        <w:tc>
          <w:tcPr>
            <w:tcW w:w="1530" w:type="dxa"/>
          </w:tcPr>
          <w:p w14:paraId="754B589F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b/>
                <w:noProof/>
                <w:sz w:val="22"/>
                <w:szCs w:val="22"/>
              </w:rPr>
            </w:pPr>
            <w:r w:rsidRPr="006B1F5D">
              <w:rPr>
                <w:rFonts w:ascii="Century Gothic" w:hAnsi="Century Gothic"/>
                <w:b/>
                <w:noProof/>
                <w:sz w:val="22"/>
                <w:szCs w:val="22"/>
              </w:rPr>
              <w:drawing>
                <wp:inline distT="0" distB="0" distL="0" distR="0" wp14:anchorId="1850E46D" wp14:editId="7257E457">
                  <wp:extent cx="902490" cy="457200"/>
                  <wp:effectExtent l="0" t="0" r="0" b="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estion 5-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49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</w:tcPr>
          <w:p w14:paraId="6693C598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b/>
                <w:noProof/>
                <w:sz w:val="22"/>
                <w:szCs w:val="22"/>
              </w:rPr>
            </w:pPr>
          </w:p>
        </w:tc>
        <w:tc>
          <w:tcPr>
            <w:tcW w:w="1530" w:type="dxa"/>
          </w:tcPr>
          <w:p w14:paraId="4E103F8B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B1F5D">
              <w:rPr>
                <w:rFonts w:ascii="Century Gothic" w:hAnsi="Century Gothic"/>
                <w:b/>
                <w:noProof/>
                <w:sz w:val="22"/>
                <w:szCs w:val="22"/>
              </w:rPr>
              <w:drawing>
                <wp:inline distT="0" distB="0" distL="0" distR="0" wp14:anchorId="30DFC708" wp14:editId="13E34744">
                  <wp:extent cx="709683" cy="457200"/>
                  <wp:effectExtent l="0" t="0" r="0" b="0"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estion 5-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453"/>
                          <a:stretch/>
                        </pic:blipFill>
                        <pic:spPr bwMode="auto">
                          <a:xfrm>
                            <a:off x="0" y="0"/>
                            <a:ext cx="709683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461F8" w14:textId="77777777" w:rsidR="000647C7" w:rsidRPr="006B1F5D" w:rsidRDefault="000647C7" w:rsidP="000647C7">
      <w:pPr>
        <w:pStyle w:val="BodyTextIndent"/>
        <w:rPr>
          <w:rFonts w:ascii="Century Gothic" w:hAnsi="Century Gothic"/>
          <w:sz w:val="22"/>
          <w:szCs w:val="22"/>
        </w:rPr>
      </w:pPr>
    </w:p>
    <w:p w14:paraId="4B9F5264" w14:textId="77777777" w:rsidR="004423BB" w:rsidRPr="006B1F5D" w:rsidRDefault="00194BAB" w:rsidP="000647C7">
      <w:pPr>
        <w:pStyle w:val="BodyTextIndent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ab/>
      </w:r>
      <w:r w:rsidR="00D71C53" w:rsidRPr="006B1F5D">
        <w:rPr>
          <w:rFonts w:ascii="Century Gothic" w:hAnsi="Century Gothic"/>
          <w:sz w:val="22"/>
          <w:szCs w:val="22"/>
        </w:rPr>
        <w:t>Yes, both of these are isomers because each of these symbols has four points for the attachment of atoms.</w:t>
      </w:r>
    </w:p>
    <w:p w14:paraId="3A28A45D" w14:textId="77777777" w:rsidR="004423BB" w:rsidRPr="006B1F5D" w:rsidRDefault="004423BB" w:rsidP="000647C7">
      <w:pPr>
        <w:pStyle w:val="BodyTextIndent"/>
        <w:rPr>
          <w:rFonts w:ascii="Century Gothic" w:hAnsi="Century Gothic"/>
          <w:sz w:val="22"/>
          <w:szCs w:val="22"/>
        </w:rPr>
      </w:pPr>
    </w:p>
    <w:p w14:paraId="44365C0D" w14:textId="77777777" w:rsidR="000647C7" w:rsidRPr="006B1F5D" w:rsidRDefault="000647C7" w:rsidP="00621E18">
      <w:pPr>
        <w:pStyle w:val="BodyTextIndent"/>
        <w:numPr>
          <w:ilvl w:val="0"/>
          <w:numId w:val="25"/>
        </w:numPr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 xml:space="preserve">Which of the following molecules are geometric isomers, and which are structural isomers? Which molecule is in the </w:t>
      </w:r>
      <w:r w:rsidRPr="006B1F5D">
        <w:rPr>
          <w:rFonts w:ascii="Century Gothic" w:hAnsi="Century Gothic"/>
          <w:i/>
          <w:sz w:val="22"/>
          <w:szCs w:val="22"/>
        </w:rPr>
        <w:t>trans</w:t>
      </w:r>
      <w:r w:rsidRPr="006B1F5D">
        <w:rPr>
          <w:rFonts w:ascii="Century Gothic" w:hAnsi="Century Gothic"/>
          <w:sz w:val="22"/>
          <w:szCs w:val="22"/>
        </w:rPr>
        <w:t xml:space="preserve"> position and which is in the </w:t>
      </w:r>
      <w:r w:rsidRPr="006B1F5D">
        <w:rPr>
          <w:rFonts w:ascii="Century Gothic" w:hAnsi="Century Gothic"/>
          <w:i/>
          <w:sz w:val="22"/>
          <w:szCs w:val="22"/>
        </w:rPr>
        <w:t>cis</w:t>
      </w:r>
      <w:r w:rsidRPr="006B1F5D">
        <w:rPr>
          <w:rFonts w:ascii="Century Gothic" w:hAnsi="Century Gothic"/>
          <w:sz w:val="22"/>
          <w:szCs w:val="22"/>
        </w:rPr>
        <w:t xml:space="preserve"> position?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4"/>
        <w:gridCol w:w="2406"/>
        <w:gridCol w:w="2340"/>
      </w:tblGrid>
      <w:tr w:rsidR="000647C7" w:rsidRPr="006B1F5D" w14:paraId="044D5C5A" w14:textId="77777777" w:rsidTr="007E1DF1">
        <w:trPr>
          <w:jc w:val="center"/>
        </w:trPr>
        <w:tc>
          <w:tcPr>
            <w:tcW w:w="2544" w:type="dxa"/>
          </w:tcPr>
          <w:p w14:paraId="74763783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b/>
                <w:noProof/>
                <w:sz w:val="22"/>
                <w:szCs w:val="22"/>
              </w:rPr>
            </w:pPr>
          </w:p>
          <w:p w14:paraId="763C7FCB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B1F5D">
              <w:rPr>
                <w:rFonts w:ascii="Century Gothic" w:hAnsi="Century Gothic"/>
                <w:b/>
                <w:noProof/>
                <w:sz w:val="22"/>
                <w:szCs w:val="22"/>
              </w:rPr>
              <w:drawing>
                <wp:inline distT="0" distB="0" distL="0" distR="0" wp14:anchorId="1131A883" wp14:editId="391A74E5">
                  <wp:extent cx="1208018" cy="548640"/>
                  <wp:effectExtent l="0" t="0" r="0" b="381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estion 6-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143"/>
                          <a:stretch/>
                        </pic:blipFill>
                        <pic:spPr bwMode="auto">
                          <a:xfrm>
                            <a:off x="0" y="0"/>
                            <a:ext cx="1208018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</w:tcPr>
          <w:p w14:paraId="09FF7B78" w14:textId="77777777" w:rsidR="000647C7" w:rsidRPr="006B1F5D" w:rsidRDefault="000647C7" w:rsidP="007E1DF1">
            <w:pPr>
              <w:rPr>
                <w:rFonts w:ascii="Century Gothic" w:hAnsi="Century Gothic"/>
                <w:b/>
                <w:noProof/>
                <w:sz w:val="22"/>
                <w:szCs w:val="22"/>
              </w:rPr>
            </w:pPr>
          </w:p>
          <w:p w14:paraId="293073A7" w14:textId="77777777" w:rsidR="000647C7" w:rsidRPr="006B1F5D" w:rsidRDefault="000647C7" w:rsidP="007E1DF1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6B1F5D">
              <w:rPr>
                <w:rFonts w:ascii="Century Gothic" w:hAnsi="Century Gothic"/>
                <w:b/>
                <w:noProof/>
                <w:sz w:val="22"/>
                <w:szCs w:val="22"/>
              </w:rPr>
              <w:drawing>
                <wp:inline distT="0" distB="0" distL="0" distR="0" wp14:anchorId="47033DB9" wp14:editId="6263B573">
                  <wp:extent cx="1355259" cy="457200"/>
                  <wp:effectExtent l="0" t="0" r="0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estion 6-2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549" t="49541" b="22631"/>
                          <a:stretch/>
                        </pic:blipFill>
                        <pic:spPr bwMode="auto">
                          <a:xfrm>
                            <a:off x="0" y="0"/>
                            <a:ext cx="1355259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42D184F7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b/>
                <w:noProof/>
                <w:sz w:val="22"/>
                <w:szCs w:val="22"/>
              </w:rPr>
            </w:pPr>
          </w:p>
          <w:p w14:paraId="7AE6D384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B1F5D">
              <w:rPr>
                <w:rFonts w:ascii="Century Gothic" w:hAnsi="Century Gothic"/>
                <w:b/>
                <w:noProof/>
                <w:sz w:val="22"/>
                <w:szCs w:val="22"/>
              </w:rPr>
              <w:drawing>
                <wp:inline distT="0" distB="0" distL="0" distR="0" wp14:anchorId="2634F56A" wp14:editId="58B7A7EB">
                  <wp:extent cx="1258307" cy="548640"/>
                  <wp:effectExtent l="0" t="0" r="0" b="381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estion 6-3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111"/>
                          <a:stretch/>
                        </pic:blipFill>
                        <pic:spPr bwMode="auto">
                          <a:xfrm>
                            <a:off x="0" y="0"/>
                            <a:ext cx="1258307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DCA3AA" w14:textId="77777777" w:rsidR="000647C7" w:rsidRPr="006B1F5D" w:rsidRDefault="000647C7" w:rsidP="000647C7">
      <w:pPr>
        <w:rPr>
          <w:rFonts w:ascii="Century Gothic" w:hAnsi="Century Gothic"/>
          <w:i/>
          <w:iCs/>
          <w:sz w:val="22"/>
          <w:szCs w:val="22"/>
        </w:rPr>
      </w:pPr>
    </w:p>
    <w:p w14:paraId="797F88B8" w14:textId="77777777" w:rsidR="004423BB" w:rsidRPr="006B1F5D" w:rsidRDefault="000917A2" w:rsidP="000647C7">
      <w:pPr>
        <w:rPr>
          <w:rFonts w:ascii="Century Gothic" w:hAnsi="Century Gothic"/>
          <w:i/>
          <w:iCs/>
          <w:sz w:val="22"/>
          <w:szCs w:val="22"/>
        </w:rPr>
      </w:pPr>
      <w:r w:rsidRPr="006B1F5D">
        <w:rPr>
          <w:rFonts w:ascii="Century Gothic" w:hAnsi="Century Gothic"/>
          <w:i/>
          <w:iCs/>
          <w:sz w:val="22"/>
          <w:szCs w:val="22"/>
        </w:rPr>
        <w:tab/>
      </w:r>
      <w:r w:rsidRPr="006B1F5D">
        <w:rPr>
          <w:rFonts w:ascii="Century Gothic" w:hAnsi="Century Gothic"/>
          <w:i/>
          <w:iCs/>
          <w:sz w:val="22"/>
          <w:szCs w:val="22"/>
        </w:rPr>
        <w:tab/>
      </w:r>
      <w:r w:rsidRPr="006B1F5D">
        <w:rPr>
          <w:rFonts w:ascii="Century Gothic" w:hAnsi="Century Gothic"/>
          <w:i/>
          <w:iCs/>
          <w:sz w:val="22"/>
          <w:szCs w:val="22"/>
        </w:rPr>
        <w:tab/>
      </w:r>
      <w:r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>Geometric-Trans</w:t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  <w:t>Geometric-trans</w:t>
      </w:r>
    </w:p>
    <w:p w14:paraId="2CAD047D" w14:textId="77777777" w:rsidR="004423BB" w:rsidRPr="006B1F5D" w:rsidRDefault="009230A5" w:rsidP="000647C7">
      <w:pPr>
        <w:rPr>
          <w:rFonts w:ascii="Century Gothic" w:hAnsi="Century Gothic"/>
          <w:i/>
          <w:iCs/>
          <w:sz w:val="22"/>
          <w:szCs w:val="22"/>
        </w:rPr>
      </w:pPr>
      <w:r w:rsidRPr="006B1F5D">
        <w:rPr>
          <w:rFonts w:ascii="Century Gothic" w:hAnsi="Century Gothic"/>
          <w:i/>
          <w:iCs/>
          <w:sz w:val="22"/>
          <w:szCs w:val="22"/>
        </w:rPr>
        <w:tab/>
      </w:r>
      <w:r w:rsidR="000917A2" w:rsidRPr="006B1F5D">
        <w:rPr>
          <w:rFonts w:ascii="Century Gothic" w:hAnsi="Century Gothic"/>
          <w:i/>
          <w:iCs/>
          <w:sz w:val="22"/>
          <w:szCs w:val="22"/>
        </w:rPr>
        <w:tab/>
      </w:r>
      <w:r w:rsidR="000917A2" w:rsidRPr="006B1F5D">
        <w:rPr>
          <w:rFonts w:ascii="Century Gothic" w:hAnsi="Century Gothic"/>
          <w:i/>
          <w:iCs/>
          <w:sz w:val="22"/>
          <w:szCs w:val="22"/>
        </w:rPr>
        <w:tab/>
      </w:r>
      <w:r w:rsidR="002B44A7" w:rsidRPr="006B1F5D">
        <w:rPr>
          <w:rFonts w:ascii="Century Gothic" w:hAnsi="Century Gothic"/>
          <w:i/>
          <w:iCs/>
          <w:sz w:val="22"/>
          <w:szCs w:val="22"/>
        </w:rPr>
        <w:tab/>
      </w:r>
    </w:p>
    <w:p w14:paraId="0491FCD1" w14:textId="77777777" w:rsidR="004423BB" w:rsidRPr="006B1F5D" w:rsidRDefault="002B44A7" w:rsidP="000647C7">
      <w:pPr>
        <w:rPr>
          <w:rFonts w:ascii="Century Gothic" w:hAnsi="Century Gothic"/>
          <w:i/>
          <w:iCs/>
          <w:sz w:val="22"/>
          <w:szCs w:val="22"/>
        </w:rPr>
      </w:pPr>
      <w:r w:rsidRPr="006B1F5D">
        <w:rPr>
          <w:rFonts w:ascii="Century Gothic" w:hAnsi="Century Gothic"/>
          <w:i/>
          <w:iCs/>
          <w:sz w:val="22"/>
          <w:szCs w:val="22"/>
        </w:rPr>
        <w:tab/>
      </w:r>
      <w:r w:rsidRPr="006B1F5D">
        <w:rPr>
          <w:rFonts w:ascii="Century Gothic" w:hAnsi="Century Gothic"/>
          <w:i/>
          <w:iCs/>
          <w:sz w:val="22"/>
          <w:szCs w:val="22"/>
        </w:rPr>
        <w:tab/>
      </w:r>
      <w:r w:rsidRPr="006B1F5D">
        <w:rPr>
          <w:rFonts w:ascii="Century Gothic" w:hAnsi="Century Gothic"/>
          <w:i/>
          <w:iCs/>
          <w:sz w:val="22"/>
          <w:szCs w:val="22"/>
        </w:rPr>
        <w:tab/>
      </w:r>
    </w:p>
    <w:p w14:paraId="6F9C8363" w14:textId="77777777" w:rsidR="004423BB" w:rsidRPr="006B1F5D" w:rsidRDefault="004423BB" w:rsidP="000647C7">
      <w:pPr>
        <w:rPr>
          <w:rFonts w:ascii="Century Gothic" w:hAnsi="Century Gothic"/>
          <w:sz w:val="22"/>
          <w:szCs w:val="22"/>
        </w:rPr>
      </w:pPr>
    </w:p>
    <w:p w14:paraId="62696646" w14:textId="77777777" w:rsidR="000647C7" w:rsidRPr="006B1F5D" w:rsidRDefault="000647C7" w:rsidP="00621E18">
      <w:pPr>
        <w:pStyle w:val="ListParagraph"/>
        <w:numPr>
          <w:ilvl w:val="0"/>
          <w:numId w:val="25"/>
        </w:numPr>
        <w:spacing w:after="120"/>
        <w:ind w:left="360"/>
        <w:rPr>
          <w:rFonts w:ascii="Century Gothic" w:hAnsi="Century Gothic"/>
          <w:sz w:val="22"/>
          <w:szCs w:val="22"/>
        </w:rPr>
      </w:pPr>
      <w:r w:rsidRPr="006B1F5D">
        <w:rPr>
          <w:rFonts w:ascii="Century Gothic" w:hAnsi="Century Gothic"/>
          <w:sz w:val="22"/>
          <w:szCs w:val="22"/>
        </w:rPr>
        <w:t>The skeletal model of benzene is often drawn like this: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</w:tblGrid>
      <w:tr w:rsidR="000647C7" w:rsidRPr="006B1F5D" w14:paraId="18FDD491" w14:textId="77777777" w:rsidTr="007E1DF1">
        <w:trPr>
          <w:jc w:val="center"/>
        </w:trPr>
        <w:tc>
          <w:tcPr>
            <w:tcW w:w="2070" w:type="dxa"/>
          </w:tcPr>
          <w:p w14:paraId="00856845" w14:textId="77777777" w:rsidR="000647C7" w:rsidRPr="006B1F5D" w:rsidRDefault="000647C7" w:rsidP="007E1DF1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14:paraId="5CD08CAD" w14:textId="77777777" w:rsidR="008764C0" w:rsidRPr="006B1F5D" w:rsidRDefault="00C00072" w:rsidP="00C00072">
      <w:pPr>
        <w:jc w:val="center"/>
      </w:pPr>
      <w:r w:rsidRPr="006B1F5D">
        <w:rPr>
          <w:noProof/>
        </w:rPr>
        <w:drawing>
          <wp:inline distT="0" distB="0" distL="0" distR="0" wp14:anchorId="18B1B5FE" wp14:editId="749FA005">
            <wp:extent cx="1457325" cy="1457325"/>
            <wp:effectExtent l="19050" t="0" r="9525" b="0"/>
            <wp:docPr id="3" name="Picture 2" descr="fdsagfds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sagfdsf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64C0" w:rsidRPr="006B1F5D" w:rsidSect="008764C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E591F" w14:textId="77777777" w:rsidR="00141B10" w:rsidRDefault="00141B10" w:rsidP="008764C0">
      <w:r>
        <w:separator/>
      </w:r>
    </w:p>
  </w:endnote>
  <w:endnote w:type="continuationSeparator" w:id="0">
    <w:p w14:paraId="7909588B" w14:textId="77777777" w:rsidR="00141B10" w:rsidRDefault="00141B10" w:rsidP="00876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C6018" w14:textId="77777777" w:rsidR="007F6628" w:rsidRDefault="007F66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CAA62" w14:textId="378EC2CD" w:rsidR="00FD4FB2" w:rsidRPr="00C835C4" w:rsidRDefault="002C4F85" w:rsidP="00FD4FB2">
    <w:pPr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1" allowOverlap="1" wp14:anchorId="31D2032A" wp14:editId="0CDA8E38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0" r="0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22" name="Group 3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23" name="Freeform 3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685 9618"/>
                              <a:gd name="T1" fmla="*/ T0 w 135"/>
                              <a:gd name="T2" fmla="+- 0 15155 15155"/>
                              <a:gd name="T3" fmla="*/ 15155 h 248"/>
                              <a:gd name="T4" fmla="+- 0 9626 9618"/>
                              <a:gd name="T5" fmla="*/ T4 w 135"/>
                              <a:gd name="T6" fmla="+- 0 15185 15155"/>
                              <a:gd name="T7" fmla="*/ 15185 h 248"/>
                              <a:gd name="T8" fmla="+- 0 9618 9618"/>
                              <a:gd name="T9" fmla="*/ T8 w 135"/>
                              <a:gd name="T10" fmla="+- 0 15236 15155"/>
                              <a:gd name="T11" fmla="*/ 15236 h 248"/>
                              <a:gd name="T12" fmla="+- 0 9619 9618"/>
                              <a:gd name="T13" fmla="*/ T12 w 135"/>
                              <a:gd name="T14" fmla="+- 0 15337 15155"/>
                              <a:gd name="T15" fmla="*/ 15337 h 248"/>
                              <a:gd name="T16" fmla="+- 0 9644 9618"/>
                              <a:gd name="T17" fmla="*/ T16 w 135"/>
                              <a:gd name="T18" fmla="+- 0 15393 15155"/>
                              <a:gd name="T19" fmla="*/ 15393 h 248"/>
                              <a:gd name="T20" fmla="+- 0 9693 9618"/>
                              <a:gd name="T21" fmla="*/ T20 w 135"/>
                              <a:gd name="T22" fmla="+- 0 15403 15155"/>
                              <a:gd name="T23" fmla="*/ 15403 h 248"/>
                              <a:gd name="T24" fmla="+- 0 9717 9618"/>
                              <a:gd name="T25" fmla="*/ T24 w 135"/>
                              <a:gd name="T26" fmla="+- 0 15399 15155"/>
                              <a:gd name="T27" fmla="*/ 15399 h 248"/>
                              <a:gd name="T28" fmla="+- 0 9734 9618"/>
                              <a:gd name="T29" fmla="*/ T28 w 135"/>
                              <a:gd name="T30" fmla="+- 0 15389 15155"/>
                              <a:gd name="T31" fmla="*/ 15389 h 248"/>
                              <a:gd name="T32" fmla="+- 0 9745 9618"/>
                              <a:gd name="T33" fmla="*/ T32 w 135"/>
                              <a:gd name="T34" fmla="+- 0 15373 15155"/>
                              <a:gd name="T35" fmla="*/ 15373 h 248"/>
                              <a:gd name="T36" fmla="+- 0 9749 9618"/>
                              <a:gd name="T37" fmla="*/ T36 w 135"/>
                              <a:gd name="T38" fmla="+- 0 15357 15155"/>
                              <a:gd name="T39" fmla="*/ 15357 h 248"/>
                              <a:gd name="T40" fmla="+- 0 9673 9618"/>
                              <a:gd name="T41" fmla="*/ T40 w 135"/>
                              <a:gd name="T42" fmla="+- 0 15357 15155"/>
                              <a:gd name="T43" fmla="*/ 15357 h 248"/>
                              <a:gd name="T44" fmla="+- 0 9672 9618"/>
                              <a:gd name="T45" fmla="*/ T44 w 135"/>
                              <a:gd name="T46" fmla="+- 0 15351 15155"/>
                              <a:gd name="T47" fmla="*/ 15351 h 248"/>
                              <a:gd name="T48" fmla="+- 0 9672 9618"/>
                              <a:gd name="T49" fmla="*/ T48 w 135"/>
                              <a:gd name="T50" fmla="+- 0 15207 15155"/>
                              <a:gd name="T51" fmla="*/ 15207 h 248"/>
                              <a:gd name="T52" fmla="+- 0 9673 9618"/>
                              <a:gd name="T53" fmla="*/ T52 w 135"/>
                              <a:gd name="T54" fmla="+- 0 15201 15155"/>
                              <a:gd name="T55" fmla="*/ 15201 h 248"/>
                              <a:gd name="T56" fmla="+- 0 9750 9618"/>
                              <a:gd name="T57" fmla="*/ T56 w 135"/>
                              <a:gd name="T58" fmla="+- 0 15201 15155"/>
                              <a:gd name="T59" fmla="*/ 15201 h 248"/>
                              <a:gd name="T60" fmla="+- 0 9742 9618"/>
                              <a:gd name="T61" fmla="*/ T60 w 135"/>
                              <a:gd name="T62" fmla="+- 0 15181 15155"/>
                              <a:gd name="T63" fmla="*/ 15181 h 248"/>
                              <a:gd name="T64" fmla="+- 0 9730 9618"/>
                              <a:gd name="T65" fmla="*/ T64 w 135"/>
                              <a:gd name="T66" fmla="+- 0 15166 15155"/>
                              <a:gd name="T67" fmla="*/ 15166 h 248"/>
                              <a:gd name="T68" fmla="+- 0 9711 9618"/>
                              <a:gd name="T69" fmla="*/ T68 w 135"/>
                              <a:gd name="T70" fmla="+- 0 15158 15155"/>
                              <a:gd name="T71" fmla="*/ 15158 h 248"/>
                              <a:gd name="T72" fmla="+- 0 9685 9618"/>
                              <a:gd name="T73" fmla="*/ T72 w 135"/>
                              <a:gd name="T74" fmla="+- 0 15155 15155"/>
                              <a:gd name="T75" fmla="*/ 1515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3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3 9618"/>
                              <a:gd name="T1" fmla="*/ T0 w 135"/>
                              <a:gd name="T2" fmla="+- 0 15293 15155"/>
                              <a:gd name="T3" fmla="*/ 15293 h 248"/>
                              <a:gd name="T4" fmla="+- 0 9698 9618"/>
                              <a:gd name="T5" fmla="*/ T4 w 135"/>
                              <a:gd name="T6" fmla="+- 0 15293 15155"/>
                              <a:gd name="T7" fmla="*/ 15293 h 248"/>
                              <a:gd name="T8" fmla="+- 0 9698 9618"/>
                              <a:gd name="T9" fmla="*/ T8 w 135"/>
                              <a:gd name="T10" fmla="+- 0 15351 15155"/>
                              <a:gd name="T11" fmla="*/ 15351 h 248"/>
                              <a:gd name="T12" fmla="+- 0 9698 9618"/>
                              <a:gd name="T13" fmla="*/ T12 w 135"/>
                              <a:gd name="T14" fmla="+- 0 15357 15155"/>
                              <a:gd name="T15" fmla="*/ 15357 h 248"/>
                              <a:gd name="T16" fmla="+- 0 9749 9618"/>
                              <a:gd name="T17" fmla="*/ T16 w 135"/>
                              <a:gd name="T18" fmla="+- 0 15357 15155"/>
                              <a:gd name="T19" fmla="*/ 15357 h 248"/>
                              <a:gd name="T20" fmla="+- 0 9751 9618"/>
                              <a:gd name="T21" fmla="*/ T20 w 135"/>
                              <a:gd name="T22" fmla="+- 0 15351 15155"/>
                              <a:gd name="T23" fmla="*/ 15351 h 248"/>
                              <a:gd name="T24" fmla="+- 0 9751 9618"/>
                              <a:gd name="T25" fmla="*/ T24 w 135"/>
                              <a:gd name="T26" fmla="+- 0 15350 15155"/>
                              <a:gd name="T27" fmla="*/ 15350 h 248"/>
                              <a:gd name="T28" fmla="+- 0 9753 9618"/>
                              <a:gd name="T29" fmla="*/ T28 w 135"/>
                              <a:gd name="T30" fmla="+- 0 15322 15155"/>
                              <a:gd name="T31" fmla="*/ 15322 h 248"/>
                              <a:gd name="T32" fmla="+- 0 9753 9618"/>
                              <a:gd name="T33" fmla="*/ T32 w 135"/>
                              <a:gd name="T34" fmla="+- 0 15293 15155"/>
                              <a:gd name="T35" fmla="*/ 15293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3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0 9618"/>
                              <a:gd name="T1" fmla="*/ T0 w 135"/>
                              <a:gd name="T2" fmla="+- 0 15201 15155"/>
                              <a:gd name="T3" fmla="*/ 15201 h 248"/>
                              <a:gd name="T4" fmla="+- 0 9698 9618"/>
                              <a:gd name="T5" fmla="*/ T4 w 135"/>
                              <a:gd name="T6" fmla="+- 0 15201 15155"/>
                              <a:gd name="T7" fmla="*/ 15201 h 248"/>
                              <a:gd name="T8" fmla="+- 0 9698 9618"/>
                              <a:gd name="T9" fmla="*/ T8 w 135"/>
                              <a:gd name="T10" fmla="+- 0 15207 15155"/>
                              <a:gd name="T11" fmla="*/ 15207 h 248"/>
                              <a:gd name="T12" fmla="+- 0 9698 9618"/>
                              <a:gd name="T13" fmla="*/ T12 w 135"/>
                              <a:gd name="T14" fmla="+- 0 15253 15155"/>
                              <a:gd name="T15" fmla="*/ 15253 h 248"/>
                              <a:gd name="T16" fmla="+- 0 9753 9618"/>
                              <a:gd name="T17" fmla="*/ T16 w 135"/>
                              <a:gd name="T18" fmla="+- 0 15253 15155"/>
                              <a:gd name="T19" fmla="*/ 15253 h 248"/>
                              <a:gd name="T20" fmla="+- 0 9752 9618"/>
                              <a:gd name="T21" fmla="*/ T20 w 135"/>
                              <a:gd name="T22" fmla="+- 0 15228 15155"/>
                              <a:gd name="T23" fmla="*/ 15228 h 248"/>
                              <a:gd name="T24" fmla="+- 0 9750 9618"/>
                              <a:gd name="T25" fmla="*/ T24 w 135"/>
                              <a:gd name="T26" fmla="+- 0 15201 15155"/>
                              <a:gd name="T27" fmla="*/ 15201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6" name="Group 30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27" name="Freeform 33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07 9765"/>
                              <a:gd name="T1" fmla="*/ T0 w 133"/>
                              <a:gd name="T2" fmla="+- 0 15158 15158"/>
                              <a:gd name="T3" fmla="*/ 15158 h 242"/>
                              <a:gd name="T4" fmla="+- 0 9778 9765"/>
                              <a:gd name="T5" fmla="*/ T4 w 133"/>
                              <a:gd name="T6" fmla="+- 0 15224 15158"/>
                              <a:gd name="T7" fmla="*/ 15224 h 242"/>
                              <a:gd name="T8" fmla="+- 0 9768 9765"/>
                              <a:gd name="T9" fmla="*/ T8 w 133"/>
                              <a:gd name="T10" fmla="+- 0 15284 15158"/>
                              <a:gd name="T11" fmla="*/ 15284 h 242"/>
                              <a:gd name="T12" fmla="+- 0 9765 9765"/>
                              <a:gd name="T13" fmla="*/ T12 w 133"/>
                              <a:gd name="T14" fmla="+- 0 15352 15158"/>
                              <a:gd name="T15" fmla="*/ 15352 h 242"/>
                              <a:gd name="T16" fmla="+- 0 9765 9765"/>
                              <a:gd name="T17" fmla="*/ T16 w 133"/>
                              <a:gd name="T18" fmla="+- 0 15400 15158"/>
                              <a:gd name="T19" fmla="*/ 15400 h 242"/>
                              <a:gd name="T20" fmla="+- 0 9818 9765"/>
                              <a:gd name="T21" fmla="*/ T20 w 133"/>
                              <a:gd name="T22" fmla="+- 0 15400 15158"/>
                              <a:gd name="T23" fmla="*/ 15400 h 242"/>
                              <a:gd name="T24" fmla="+- 0 9818 9765"/>
                              <a:gd name="T25" fmla="*/ T24 w 133"/>
                              <a:gd name="T26" fmla="+- 0 15360 15158"/>
                              <a:gd name="T27" fmla="*/ 15360 h 242"/>
                              <a:gd name="T28" fmla="+- 0 9897 9765"/>
                              <a:gd name="T29" fmla="*/ T28 w 133"/>
                              <a:gd name="T30" fmla="+- 0 15360 15158"/>
                              <a:gd name="T31" fmla="*/ 15360 h 242"/>
                              <a:gd name="T32" fmla="+- 0 9897 9765"/>
                              <a:gd name="T33" fmla="*/ T32 w 133"/>
                              <a:gd name="T34" fmla="+- 0 15352 15158"/>
                              <a:gd name="T35" fmla="*/ 15352 h 242"/>
                              <a:gd name="T36" fmla="+- 0 9897 9765"/>
                              <a:gd name="T37" fmla="*/ T36 w 133"/>
                              <a:gd name="T38" fmla="+- 0 15328 15158"/>
                              <a:gd name="T39" fmla="*/ 15328 h 242"/>
                              <a:gd name="T40" fmla="+- 0 9896 9765"/>
                              <a:gd name="T41" fmla="*/ T40 w 133"/>
                              <a:gd name="T42" fmla="+- 0 15315 15158"/>
                              <a:gd name="T43" fmla="*/ 15315 h 242"/>
                              <a:gd name="T44" fmla="+- 0 9818 9765"/>
                              <a:gd name="T45" fmla="*/ T44 w 133"/>
                              <a:gd name="T46" fmla="+- 0 15315 15158"/>
                              <a:gd name="T47" fmla="*/ 15315 h 242"/>
                              <a:gd name="T48" fmla="+- 0 9818 9765"/>
                              <a:gd name="T49" fmla="*/ T48 w 133"/>
                              <a:gd name="T50" fmla="+- 0 15290 15158"/>
                              <a:gd name="T51" fmla="*/ 15290 h 242"/>
                              <a:gd name="T52" fmla="+- 0 9820 9765"/>
                              <a:gd name="T53" fmla="*/ T52 w 133"/>
                              <a:gd name="T54" fmla="+- 0 15267 15158"/>
                              <a:gd name="T55" fmla="*/ 15267 h 242"/>
                              <a:gd name="T56" fmla="+- 0 9822 9765"/>
                              <a:gd name="T57" fmla="*/ T56 w 133"/>
                              <a:gd name="T58" fmla="+- 0 15247 15158"/>
                              <a:gd name="T59" fmla="*/ 15247 h 242"/>
                              <a:gd name="T60" fmla="+- 0 9825 9765"/>
                              <a:gd name="T61" fmla="*/ T60 w 133"/>
                              <a:gd name="T62" fmla="+- 0 15229 15158"/>
                              <a:gd name="T63" fmla="*/ 15229 h 242"/>
                              <a:gd name="T64" fmla="+- 0 9829 9765"/>
                              <a:gd name="T65" fmla="*/ T64 w 133"/>
                              <a:gd name="T66" fmla="+- 0 15213 15158"/>
                              <a:gd name="T67" fmla="*/ 15213 h 242"/>
                              <a:gd name="T68" fmla="+- 0 9880 9765"/>
                              <a:gd name="T69" fmla="*/ T68 w 133"/>
                              <a:gd name="T70" fmla="+- 0 15213 15158"/>
                              <a:gd name="T71" fmla="*/ 15213 h 242"/>
                              <a:gd name="T72" fmla="+- 0 9878 9765"/>
                              <a:gd name="T73" fmla="*/ T72 w 133"/>
                              <a:gd name="T74" fmla="+- 0 15205 15158"/>
                              <a:gd name="T75" fmla="*/ 15205 h 242"/>
                              <a:gd name="T76" fmla="+- 0 9871 9765"/>
                              <a:gd name="T77" fmla="*/ T76 w 133"/>
                              <a:gd name="T78" fmla="+- 0 15188 15158"/>
                              <a:gd name="T79" fmla="*/ 15188 h 242"/>
                              <a:gd name="T80" fmla="+- 0 9863 9765"/>
                              <a:gd name="T81" fmla="*/ T80 w 133"/>
                              <a:gd name="T82" fmla="+- 0 15172 15158"/>
                              <a:gd name="T83" fmla="*/ 15172 h 242"/>
                              <a:gd name="T84" fmla="+- 0 9807 9765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2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97 9765"/>
                              <a:gd name="T1" fmla="*/ T0 w 133"/>
                              <a:gd name="T2" fmla="+- 0 15360 15158"/>
                              <a:gd name="T3" fmla="*/ 15360 h 242"/>
                              <a:gd name="T4" fmla="+- 0 9844 9765"/>
                              <a:gd name="T5" fmla="*/ T4 w 133"/>
                              <a:gd name="T6" fmla="+- 0 15360 15158"/>
                              <a:gd name="T7" fmla="*/ 15360 h 242"/>
                              <a:gd name="T8" fmla="+- 0 9844 9765"/>
                              <a:gd name="T9" fmla="*/ T8 w 133"/>
                              <a:gd name="T10" fmla="+- 0 15400 15158"/>
                              <a:gd name="T11" fmla="*/ 15400 h 242"/>
                              <a:gd name="T12" fmla="+- 0 9897 9765"/>
                              <a:gd name="T13" fmla="*/ T12 w 133"/>
                              <a:gd name="T14" fmla="+- 0 15400 15158"/>
                              <a:gd name="T15" fmla="*/ 15400 h 242"/>
                              <a:gd name="T16" fmla="+- 0 9897 9765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80 9765"/>
                              <a:gd name="T1" fmla="*/ T0 w 133"/>
                              <a:gd name="T2" fmla="+- 0 15213 15158"/>
                              <a:gd name="T3" fmla="*/ 15213 h 242"/>
                              <a:gd name="T4" fmla="+- 0 9829 9765"/>
                              <a:gd name="T5" fmla="*/ T4 w 133"/>
                              <a:gd name="T6" fmla="+- 0 15213 15158"/>
                              <a:gd name="T7" fmla="*/ 15213 h 242"/>
                              <a:gd name="T8" fmla="+- 0 9834 9765"/>
                              <a:gd name="T9" fmla="*/ T8 w 133"/>
                              <a:gd name="T10" fmla="+- 0 15226 15158"/>
                              <a:gd name="T11" fmla="*/ 15226 h 242"/>
                              <a:gd name="T12" fmla="+- 0 9838 9765"/>
                              <a:gd name="T13" fmla="*/ T12 w 133"/>
                              <a:gd name="T14" fmla="+- 0 15243 15158"/>
                              <a:gd name="T15" fmla="*/ 15243 h 242"/>
                              <a:gd name="T16" fmla="+- 0 9841 9765"/>
                              <a:gd name="T17" fmla="*/ T16 w 133"/>
                              <a:gd name="T18" fmla="+- 0 15263 15158"/>
                              <a:gd name="T19" fmla="*/ 15263 h 242"/>
                              <a:gd name="T20" fmla="+- 0 9843 9765"/>
                              <a:gd name="T21" fmla="*/ T20 w 133"/>
                              <a:gd name="T22" fmla="+- 0 15285 15158"/>
                              <a:gd name="T23" fmla="*/ 15285 h 242"/>
                              <a:gd name="T24" fmla="+- 0 9844 9765"/>
                              <a:gd name="T25" fmla="*/ T24 w 133"/>
                              <a:gd name="T26" fmla="+- 0 15311 15158"/>
                              <a:gd name="T27" fmla="*/ 15311 h 242"/>
                              <a:gd name="T28" fmla="+- 0 9818 9765"/>
                              <a:gd name="T29" fmla="*/ T28 w 133"/>
                              <a:gd name="T30" fmla="+- 0 15315 15158"/>
                              <a:gd name="T31" fmla="*/ 15315 h 242"/>
                              <a:gd name="T32" fmla="+- 0 9896 9765"/>
                              <a:gd name="T33" fmla="*/ T32 w 133"/>
                              <a:gd name="T34" fmla="+- 0 15315 15158"/>
                              <a:gd name="T35" fmla="*/ 15315 h 242"/>
                              <a:gd name="T36" fmla="+- 0 9888 9765"/>
                              <a:gd name="T37" fmla="*/ T36 w 133"/>
                              <a:gd name="T38" fmla="+- 0 15242 15158"/>
                              <a:gd name="T39" fmla="*/ 15242 h 242"/>
                              <a:gd name="T40" fmla="+- 0 9883 9765"/>
                              <a:gd name="T41" fmla="*/ T40 w 133"/>
                              <a:gd name="T42" fmla="+- 0 15223 15158"/>
                              <a:gd name="T43" fmla="*/ 15223 h 242"/>
                              <a:gd name="T44" fmla="+- 0 9880 9765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26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31" name="Freeform 29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9914 9914"/>
                              <a:gd name="T1" fmla="*/ T0 w 137"/>
                              <a:gd name="T2" fmla="+- 0 15158 15158"/>
                              <a:gd name="T3" fmla="*/ 15158 h 242"/>
                              <a:gd name="T4" fmla="+- 0 9914 9914"/>
                              <a:gd name="T5" fmla="*/ T4 w 137"/>
                              <a:gd name="T6" fmla="+- 0 15400 15158"/>
                              <a:gd name="T7" fmla="*/ 15400 h 242"/>
                              <a:gd name="T8" fmla="+- 0 9968 9914"/>
                              <a:gd name="T9" fmla="*/ T8 w 137"/>
                              <a:gd name="T10" fmla="+- 0 15400 15158"/>
                              <a:gd name="T11" fmla="*/ 15400 h 242"/>
                              <a:gd name="T12" fmla="+- 0 9968 9914"/>
                              <a:gd name="T13" fmla="*/ T12 w 137"/>
                              <a:gd name="T14" fmla="+- 0 15291 15158"/>
                              <a:gd name="T15" fmla="*/ 15291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  <a:gd name="T20" fmla="+- 0 10031 9914"/>
                              <a:gd name="T21" fmla="*/ T20 w 137"/>
                              <a:gd name="T22" fmla="+- 0 15280 15158"/>
                              <a:gd name="T23" fmla="*/ 15280 h 242"/>
                              <a:gd name="T24" fmla="+- 0 10041 9914"/>
                              <a:gd name="T25" fmla="*/ T24 w 137"/>
                              <a:gd name="T26" fmla="+- 0 15269 15158"/>
                              <a:gd name="T27" fmla="*/ 15269 h 242"/>
                              <a:gd name="T28" fmla="+- 0 10046 9914"/>
                              <a:gd name="T29" fmla="*/ T28 w 137"/>
                              <a:gd name="T30" fmla="+- 0 15250 15158"/>
                              <a:gd name="T31" fmla="*/ 15250 h 242"/>
                              <a:gd name="T32" fmla="+- 0 9966 9914"/>
                              <a:gd name="T33" fmla="*/ T32 w 137"/>
                              <a:gd name="T34" fmla="+- 0 15250 15158"/>
                              <a:gd name="T35" fmla="*/ 15250 h 242"/>
                              <a:gd name="T36" fmla="+- 0 9966 9914"/>
                              <a:gd name="T37" fmla="*/ T36 w 137"/>
                              <a:gd name="T38" fmla="+- 0 15201 15158"/>
                              <a:gd name="T39" fmla="*/ 15201 h 242"/>
                              <a:gd name="T40" fmla="+- 0 10043 9914"/>
                              <a:gd name="T41" fmla="*/ T40 w 137"/>
                              <a:gd name="T42" fmla="+- 0 15201 15158"/>
                              <a:gd name="T43" fmla="*/ 15201 h 242"/>
                              <a:gd name="T44" fmla="+- 0 10041 9914"/>
                              <a:gd name="T45" fmla="*/ T44 w 137"/>
                              <a:gd name="T46" fmla="+- 0 15190 15158"/>
                              <a:gd name="T47" fmla="*/ 15190 h 242"/>
                              <a:gd name="T48" fmla="+- 0 10032 9914"/>
                              <a:gd name="T49" fmla="*/ T48 w 137"/>
                              <a:gd name="T50" fmla="+- 0 15174 15158"/>
                              <a:gd name="T51" fmla="*/ 15174 h 242"/>
                              <a:gd name="T52" fmla="+- 0 10017 9914"/>
                              <a:gd name="T53" fmla="*/ T52 w 137"/>
                              <a:gd name="T54" fmla="+- 0 15163 15158"/>
                              <a:gd name="T55" fmla="*/ 15163 h 242"/>
                              <a:gd name="T56" fmla="+- 0 9998 9914"/>
                              <a:gd name="T57" fmla="*/ T56 w 137"/>
                              <a:gd name="T58" fmla="+- 0 15159 15158"/>
                              <a:gd name="T59" fmla="*/ 15159 h 242"/>
                              <a:gd name="T60" fmla="+- 0 9914 9914"/>
                              <a:gd name="T61" fmla="*/ T60 w 137"/>
                              <a:gd name="T62" fmla="+- 0 15158 15158"/>
                              <a:gd name="T6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8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32 9914"/>
                              <a:gd name="T1" fmla="*/ T0 w 137"/>
                              <a:gd name="T2" fmla="+- 0 15291 15158"/>
                              <a:gd name="T3" fmla="*/ 15291 h 242"/>
                              <a:gd name="T4" fmla="+- 0 9981 9914"/>
                              <a:gd name="T5" fmla="*/ T4 w 137"/>
                              <a:gd name="T6" fmla="+- 0 15291 15158"/>
                              <a:gd name="T7" fmla="*/ 15291 h 242"/>
                              <a:gd name="T8" fmla="+- 0 9995 9914"/>
                              <a:gd name="T9" fmla="*/ T8 w 137"/>
                              <a:gd name="T10" fmla="+- 0 15400 15158"/>
                              <a:gd name="T11" fmla="*/ 15400 h 242"/>
                              <a:gd name="T12" fmla="+- 0 10050 9914"/>
                              <a:gd name="T13" fmla="*/ T12 w 137"/>
                              <a:gd name="T14" fmla="+- 0 15400 15158"/>
                              <a:gd name="T15" fmla="*/ 15400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7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43 9914"/>
                              <a:gd name="T1" fmla="*/ T0 w 137"/>
                              <a:gd name="T2" fmla="+- 0 15201 15158"/>
                              <a:gd name="T3" fmla="*/ 15201 h 242"/>
                              <a:gd name="T4" fmla="+- 0 9990 9914"/>
                              <a:gd name="T5" fmla="*/ T4 w 137"/>
                              <a:gd name="T6" fmla="+- 0 15201 15158"/>
                              <a:gd name="T7" fmla="*/ 15201 h 242"/>
                              <a:gd name="T8" fmla="+- 0 9995 9914"/>
                              <a:gd name="T9" fmla="*/ T8 w 137"/>
                              <a:gd name="T10" fmla="+- 0 15208 15158"/>
                              <a:gd name="T11" fmla="*/ 15208 h 242"/>
                              <a:gd name="T12" fmla="+- 0 9995 9914"/>
                              <a:gd name="T13" fmla="*/ T12 w 137"/>
                              <a:gd name="T14" fmla="+- 0 15244 15158"/>
                              <a:gd name="T15" fmla="*/ 15244 h 242"/>
                              <a:gd name="T16" fmla="+- 0 9991 9914"/>
                              <a:gd name="T17" fmla="*/ T16 w 137"/>
                              <a:gd name="T18" fmla="+- 0 15250 15158"/>
                              <a:gd name="T19" fmla="*/ 15250 h 242"/>
                              <a:gd name="T20" fmla="+- 0 10046 9914"/>
                              <a:gd name="T21" fmla="*/ T20 w 137"/>
                              <a:gd name="T22" fmla="+- 0 15250 15158"/>
                              <a:gd name="T23" fmla="*/ 15250 h 242"/>
                              <a:gd name="T24" fmla="+- 0 10047 9914"/>
                              <a:gd name="T25" fmla="*/ T24 w 137"/>
                              <a:gd name="T26" fmla="+- 0 15248 15158"/>
                              <a:gd name="T27" fmla="*/ 15248 h 242"/>
                              <a:gd name="T28" fmla="+- 0 10046 9914"/>
                              <a:gd name="T29" fmla="*/ T28 w 137"/>
                              <a:gd name="T30" fmla="+- 0 15215 15158"/>
                              <a:gd name="T31" fmla="*/ 15215 h 242"/>
                              <a:gd name="T32" fmla="+- 0 10043 9914"/>
                              <a:gd name="T33" fmla="*/ T32 w 137"/>
                              <a:gd name="T34" fmla="+- 0 15201 15158"/>
                              <a:gd name="T35" fmla="*/ 1520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4" name="Group 24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35" name="Freeform 25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+- 0 10210 10210"/>
                              <a:gd name="T1" fmla="*/ T0 w 109"/>
                              <a:gd name="T2" fmla="+- 0 10319 10210"/>
                              <a:gd name="T3" fmla="*/ T2 w 1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6" name="Group 22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37" name="Freeform 23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196"/>
                              <a:gd name="T2" fmla="+- 0 15354 15158"/>
                              <a:gd name="T3" fmla="*/ 15354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8" name="Group 2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39" name="Freeform 2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242"/>
                              <a:gd name="T2" fmla="+- 0 15400 15158"/>
                              <a:gd name="T3" fmla="*/ 15400 h 2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" name="Group 17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41" name="Freeform 19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43 10063"/>
                              <a:gd name="T1" fmla="*/ T0 w 127"/>
                              <a:gd name="T2" fmla="+- 0 15154 15154"/>
                              <a:gd name="T3" fmla="*/ 15154 h 284"/>
                              <a:gd name="T4" fmla="+- 0 10080 10063"/>
                              <a:gd name="T5" fmla="*/ T4 w 127"/>
                              <a:gd name="T6" fmla="+- 0 15177 15154"/>
                              <a:gd name="T7" fmla="*/ 15177 h 284"/>
                              <a:gd name="T8" fmla="+- 0 10063 10063"/>
                              <a:gd name="T9" fmla="*/ T8 w 127"/>
                              <a:gd name="T10" fmla="+- 0 15368 15154"/>
                              <a:gd name="T11" fmla="*/ 15368 h 284"/>
                              <a:gd name="T12" fmla="+- 0 10067 10063"/>
                              <a:gd name="T13" fmla="*/ T12 w 127"/>
                              <a:gd name="T14" fmla="+- 0 15392 15154"/>
                              <a:gd name="T15" fmla="*/ 15392 h 284"/>
                              <a:gd name="T16" fmla="+- 0 10076 10063"/>
                              <a:gd name="T17" fmla="*/ T16 w 127"/>
                              <a:gd name="T18" fmla="+- 0 15412 15154"/>
                              <a:gd name="T19" fmla="*/ 15412 h 284"/>
                              <a:gd name="T20" fmla="+- 0 10091 10063"/>
                              <a:gd name="T21" fmla="*/ T20 w 127"/>
                              <a:gd name="T22" fmla="+- 0 15428 15154"/>
                              <a:gd name="T23" fmla="*/ 15428 h 284"/>
                              <a:gd name="T24" fmla="+- 0 10110 10063"/>
                              <a:gd name="T25" fmla="*/ T24 w 127"/>
                              <a:gd name="T26" fmla="+- 0 15438 15154"/>
                              <a:gd name="T27" fmla="*/ 15438 h 284"/>
                              <a:gd name="T28" fmla="+- 0 10136 10063"/>
                              <a:gd name="T29" fmla="*/ T28 w 127"/>
                              <a:gd name="T30" fmla="+- 0 15436 15154"/>
                              <a:gd name="T31" fmla="*/ 15436 h 284"/>
                              <a:gd name="T32" fmla="+- 0 10157 10063"/>
                              <a:gd name="T33" fmla="*/ T32 w 127"/>
                              <a:gd name="T34" fmla="+- 0 15428 15154"/>
                              <a:gd name="T35" fmla="*/ 15428 h 284"/>
                              <a:gd name="T36" fmla="+- 0 10173 10063"/>
                              <a:gd name="T37" fmla="*/ T36 w 127"/>
                              <a:gd name="T38" fmla="+- 0 15415 15154"/>
                              <a:gd name="T39" fmla="*/ 15415 h 284"/>
                              <a:gd name="T40" fmla="+- 0 10178 10063"/>
                              <a:gd name="T41" fmla="*/ T40 w 127"/>
                              <a:gd name="T42" fmla="+- 0 15406 15154"/>
                              <a:gd name="T43" fmla="*/ 15406 h 284"/>
                              <a:gd name="T44" fmla="+- 0 10138 10063"/>
                              <a:gd name="T45" fmla="*/ T44 w 127"/>
                              <a:gd name="T46" fmla="+- 0 15406 15154"/>
                              <a:gd name="T47" fmla="*/ 15406 h 284"/>
                              <a:gd name="T48" fmla="+- 0 10114 10063"/>
                              <a:gd name="T49" fmla="*/ T48 w 127"/>
                              <a:gd name="T50" fmla="+- 0 15403 15154"/>
                              <a:gd name="T51" fmla="*/ 15403 h 284"/>
                              <a:gd name="T52" fmla="+- 0 10100 10063"/>
                              <a:gd name="T53" fmla="*/ T52 w 127"/>
                              <a:gd name="T54" fmla="+- 0 15390 15154"/>
                              <a:gd name="T55" fmla="*/ 15390 h 284"/>
                              <a:gd name="T56" fmla="+- 0 10094 10063"/>
                              <a:gd name="T57" fmla="*/ T56 w 127"/>
                              <a:gd name="T58" fmla="+- 0 15371 15154"/>
                              <a:gd name="T59" fmla="*/ 15371 h 284"/>
                              <a:gd name="T60" fmla="+- 0 10094 10063"/>
                              <a:gd name="T61" fmla="*/ T60 w 127"/>
                              <a:gd name="T62" fmla="+- 0 15223 15154"/>
                              <a:gd name="T63" fmla="*/ 15223 h 284"/>
                              <a:gd name="T64" fmla="+- 0 10100 10063"/>
                              <a:gd name="T65" fmla="*/ T64 w 127"/>
                              <a:gd name="T66" fmla="+- 0 15200 15154"/>
                              <a:gd name="T67" fmla="*/ 15200 h 284"/>
                              <a:gd name="T68" fmla="+- 0 10114 10063"/>
                              <a:gd name="T69" fmla="*/ T68 w 127"/>
                              <a:gd name="T70" fmla="+- 0 15185 15154"/>
                              <a:gd name="T71" fmla="*/ 15185 h 284"/>
                              <a:gd name="T72" fmla="+- 0 10179 10063"/>
                              <a:gd name="T73" fmla="*/ T72 w 127"/>
                              <a:gd name="T74" fmla="+- 0 15185 15154"/>
                              <a:gd name="T75" fmla="*/ 15185 h 284"/>
                              <a:gd name="T76" fmla="+- 0 10176 10063"/>
                              <a:gd name="T77" fmla="*/ T76 w 127"/>
                              <a:gd name="T78" fmla="+- 0 15179 15154"/>
                              <a:gd name="T79" fmla="*/ 15179 h 284"/>
                              <a:gd name="T80" fmla="+- 0 10161 10063"/>
                              <a:gd name="T81" fmla="*/ T80 w 127"/>
                              <a:gd name="T82" fmla="+- 0 15163 15154"/>
                              <a:gd name="T83" fmla="*/ 15163 h 284"/>
                              <a:gd name="T84" fmla="+- 0 10143 10063"/>
                              <a:gd name="T85" fmla="*/ T84 w 127"/>
                              <a:gd name="T86" fmla="+- 0 15154 15154"/>
                              <a:gd name="T87" fmla="*/ 1515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8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79 10063"/>
                              <a:gd name="T1" fmla="*/ T0 w 127"/>
                              <a:gd name="T2" fmla="+- 0 15185 15154"/>
                              <a:gd name="T3" fmla="*/ 15185 h 284"/>
                              <a:gd name="T4" fmla="+- 0 10114 10063"/>
                              <a:gd name="T5" fmla="*/ T4 w 127"/>
                              <a:gd name="T6" fmla="+- 0 15185 15154"/>
                              <a:gd name="T7" fmla="*/ 15185 h 284"/>
                              <a:gd name="T8" fmla="+- 0 10138 10063"/>
                              <a:gd name="T9" fmla="*/ T8 w 127"/>
                              <a:gd name="T10" fmla="+- 0 15188 15154"/>
                              <a:gd name="T11" fmla="*/ 15188 h 284"/>
                              <a:gd name="T12" fmla="+- 0 10153 10063"/>
                              <a:gd name="T13" fmla="*/ T12 w 127"/>
                              <a:gd name="T14" fmla="+- 0 15201 15154"/>
                              <a:gd name="T15" fmla="*/ 15201 h 284"/>
                              <a:gd name="T16" fmla="+- 0 10159 10063"/>
                              <a:gd name="T17" fmla="*/ T16 w 127"/>
                              <a:gd name="T18" fmla="+- 0 15220 15154"/>
                              <a:gd name="T19" fmla="*/ 15220 h 284"/>
                              <a:gd name="T20" fmla="+- 0 10159 10063"/>
                              <a:gd name="T21" fmla="*/ T20 w 127"/>
                              <a:gd name="T22" fmla="+- 0 15368 15154"/>
                              <a:gd name="T23" fmla="*/ 15368 h 284"/>
                              <a:gd name="T24" fmla="+- 0 10153 10063"/>
                              <a:gd name="T25" fmla="*/ T24 w 127"/>
                              <a:gd name="T26" fmla="+- 0 15392 15154"/>
                              <a:gd name="T27" fmla="*/ 15392 h 284"/>
                              <a:gd name="T28" fmla="+- 0 10138 10063"/>
                              <a:gd name="T29" fmla="*/ T28 w 127"/>
                              <a:gd name="T30" fmla="+- 0 15406 15154"/>
                              <a:gd name="T31" fmla="*/ 15406 h 284"/>
                              <a:gd name="T32" fmla="+- 0 10178 10063"/>
                              <a:gd name="T33" fmla="*/ T32 w 127"/>
                              <a:gd name="T34" fmla="+- 0 15406 15154"/>
                              <a:gd name="T35" fmla="*/ 15406 h 284"/>
                              <a:gd name="T36" fmla="+- 0 10184 10063"/>
                              <a:gd name="T37" fmla="*/ T36 w 127"/>
                              <a:gd name="T38" fmla="+- 0 15398 15154"/>
                              <a:gd name="T39" fmla="*/ 15398 h 284"/>
                              <a:gd name="T40" fmla="+- 0 10189 10063"/>
                              <a:gd name="T41" fmla="*/ T40 w 127"/>
                              <a:gd name="T42" fmla="+- 0 15378 15154"/>
                              <a:gd name="T43" fmla="*/ 15378 h 284"/>
                              <a:gd name="T44" fmla="+- 0 10190 10063"/>
                              <a:gd name="T45" fmla="*/ T44 w 127"/>
                              <a:gd name="T46" fmla="+- 0 15223 15154"/>
                              <a:gd name="T47" fmla="*/ 15223 h 284"/>
                              <a:gd name="T48" fmla="+- 0 10186 10063"/>
                              <a:gd name="T49" fmla="*/ T48 w 127"/>
                              <a:gd name="T50" fmla="+- 0 15199 15154"/>
                              <a:gd name="T51" fmla="*/ 15199 h 284"/>
                              <a:gd name="T52" fmla="+- 0 10179 10063"/>
                              <a:gd name="T53" fmla="*/ T52 w 127"/>
                              <a:gd name="T54" fmla="+- 0 15185 15154"/>
                              <a:gd name="T55" fmla="*/ 1518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3" name="Group 13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44" name="Freeform 1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05 10100"/>
                              <a:gd name="T1" fmla="*/ T0 w 53"/>
                              <a:gd name="T2" fmla="+- 0 15214 15209"/>
                              <a:gd name="T3" fmla="*/ 15214 h 182"/>
                              <a:gd name="T4" fmla="+- 0 10109 10100"/>
                              <a:gd name="T5" fmla="*/ T4 w 53"/>
                              <a:gd name="T6" fmla="+- 0 15225 15209"/>
                              <a:gd name="T7" fmla="*/ 15225 h 182"/>
                              <a:gd name="T8" fmla="+- 0 10110 10100"/>
                              <a:gd name="T9" fmla="*/ T8 w 53"/>
                              <a:gd name="T10" fmla="+- 0 15230 15209"/>
                              <a:gd name="T11" fmla="*/ 15230 h 182"/>
                              <a:gd name="T12" fmla="+- 0 10111 10100"/>
                              <a:gd name="T13" fmla="*/ T12 w 53"/>
                              <a:gd name="T14" fmla="+- 0 15237 15209"/>
                              <a:gd name="T15" fmla="*/ 15237 h 182"/>
                              <a:gd name="T16" fmla="+- 0 10112 10100"/>
                              <a:gd name="T17" fmla="*/ T16 w 53"/>
                              <a:gd name="T18" fmla="+- 0 15255 15209"/>
                              <a:gd name="T19" fmla="*/ 15255 h 182"/>
                              <a:gd name="T20" fmla="+- 0 10118 10100"/>
                              <a:gd name="T21" fmla="*/ T20 w 53"/>
                              <a:gd name="T22" fmla="+- 0 15268 15209"/>
                              <a:gd name="T23" fmla="*/ 15268 h 182"/>
                              <a:gd name="T24" fmla="+- 0 10115 10100"/>
                              <a:gd name="T25" fmla="*/ T24 w 53"/>
                              <a:gd name="T26" fmla="+- 0 15273 15209"/>
                              <a:gd name="T27" fmla="*/ 15273 h 182"/>
                              <a:gd name="T28" fmla="+- 0 10111 10100"/>
                              <a:gd name="T29" fmla="*/ T28 w 53"/>
                              <a:gd name="T30" fmla="+- 0 15283 15209"/>
                              <a:gd name="T31" fmla="*/ 15283 h 182"/>
                              <a:gd name="T32" fmla="+- 0 10118 10100"/>
                              <a:gd name="T33" fmla="*/ T32 w 53"/>
                              <a:gd name="T34" fmla="+- 0 15294 15209"/>
                              <a:gd name="T35" fmla="*/ 15294 h 182"/>
                              <a:gd name="T36" fmla="+- 0 10116 10100"/>
                              <a:gd name="T37" fmla="*/ T36 w 53"/>
                              <a:gd name="T38" fmla="+- 0 15296 15209"/>
                              <a:gd name="T39" fmla="*/ 15296 h 182"/>
                              <a:gd name="T40" fmla="+- 0 10117 10100"/>
                              <a:gd name="T41" fmla="*/ T40 w 53"/>
                              <a:gd name="T42" fmla="+- 0 15311 15209"/>
                              <a:gd name="T43" fmla="*/ 15311 h 182"/>
                              <a:gd name="T44" fmla="+- 0 10118 10100"/>
                              <a:gd name="T45" fmla="*/ T44 w 53"/>
                              <a:gd name="T46" fmla="+- 0 15320 15209"/>
                              <a:gd name="T47" fmla="*/ 15320 h 182"/>
                              <a:gd name="T48" fmla="+- 0 10121 10100"/>
                              <a:gd name="T49" fmla="*/ T48 w 53"/>
                              <a:gd name="T50" fmla="+- 0 15330 15209"/>
                              <a:gd name="T51" fmla="*/ 15330 h 182"/>
                              <a:gd name="T52" fmla="+- 0 10119 10100"/>
                              <a:gd name="T53" fmla="*/ T52 w 53"/>
                              <a:gd name="T54" fmla="+- 0 15335 15209"/>
                              <a:gd name="T55" fmla="*/ 15335 h 182"/>
                              <a:gd name="T56" fmla="+- 0 10113 10100"/>
                              <a:gd name="T57" fmla="*/ T56 w 53"/>
                              <a:gd name="T58" fmla="+- 0 15340 15209"/>
                              <a:gd name="T59" fmla="*/ 15340 h 182"/>
                              <a:gd name="T60" fmla="+- 0 10108 10100"/>
                              <a:gd name="T61" fmla="*/ T60 w 53"/>
                              <a:gd name="T62" fmla="+- 0 15347 15209"/>
                              <a:gd name="T63" fmla="*/ 15347 h 182"/>
                              <a:gd name="T64" fmla="+- 0 10108 10100"/>
                              <a:gd name="T65" fmla="*/ T64 w 53"/>
                              <a:gd name="T66" fmla="+- 0 15358 15209"/>
                              <a:gd name="T67" fmla="*/ 15358 h 182"/>
                              <a:gd name="T68" fmla="+- 0 10121 10100"/>
                              <a:gd name="T69" fmla="*/ T68 w 53"/>
                              <a:gd name="T70" fmla="+- 0 15380 15209"/>
                              <a:gd name="T71" fmla="*/ 15380 h 182"/>
                              <a:gd name="T72" fmla="+- 0 10128 10100"/>
                              <a:gd name="T73" fmla="*/ T72 w 53"/>
                              <a:gd name="T74" fmla="+- 0 15391 15209"/>
                              <a:gd name="T75" fmla="*/ 15391 h 182"/>
                              <a:gd name="T76" fmla="+- 0 10129 10100"/>
                              <a:gd name="T77" fmla="*/ T76 w 53"/>
                              <a:gd name="T78" fmla="+- 0 15387 15209"/>
                              <a:gd name="T79" fmla="*/ 15387 h 182"/>
                              <a:gd name="T80" fmla="+- 0 10139 10100"/>
                              <a:gd name="T81" fmla="*/ T80 w 53"/>
                              <a:gd name="T82" fmla="+- 0 15374 15209"/>
                              <a:gd name="T83" fmla="*/ 15374 h 182"/>
                              <a:gd name="T84" fmla="+- 0 10153 10100"/>
                              <a:gd name="T85" fmla="*/ T84 w 53"/>
                              <a:gd name="T86" fmla="+- 0 15348 15209"/>
                              <a:gd name="T87" fmla="*/ 15348 h 182"/>
                              <a:gd name="T88" fmla="+- 0 10139 10100"/>
                              <a:gd name="T89" fmla="*/ T88 w 53"/>
                              <a:gd name="T90" fmla="+- 0 15336 15209"/>
                              <a:gd name="T91" fmla="*/ 15336 h 182"/>
                              <a:gd name="T92" fmla="+- 0 10134 10100"/>
                              <a:gd name="T93" fmla="*/ T92 w 53"/>
                              <a:gd name="T94" fmla="+- 0 15329 15209"/>
                              <a:gd name="T95" fmla="*/ 15329 h 182"/>
                              <a:gd name="T96" fmla="+- 0 10136 10100"/>
                              <a:gd name="T97" fmla="*/ T96 w 53"/>
                              <a:gd name="T98" fmla="+- 0 15320 15209"/>
                              <a:gd name="T99" fmla="*/ 15320 h 182"/>
                              <a:gd name="T100" fmla="+- 0 10141 10100"/>
                              <a:gd name="T101" fmla="*/ T100 w 53"/>
                              <a:gd name="T102" fmla="+- 0 15306 15209"/>
                              <a:gd name="T103" fmla="*/ 15306 h 182"/>
                              <a:gd name="T104" fmla="+- 0 10143 10100"/>
                              <a:gd name="T105" fmla="*/ T104 w 53"/>
                              <a:gd name="T106" fmla="+- 0 15299 15209"/>
                              <a:gd name="T107" fmla="*/ 15299 h 182"/>
                              <a:gd name="T108" fmla="+- 0 10137 10100"/>
                              <a:gd name="T109" fmla="*/ T108 w 53"/>
                              <a:gd name="T110" fmla="+- 0 15294 15209"/>
                              <a:gd name="T111" fmla="*/ 15294 h 182"/>
                              <a:gd name="T112" fmla="+- 0 10137 10100"/>
                              <a:gd name="T113" fmla="*/ T112 w 53"/>
                              <a:gd name="T114" fmla="+- 0 15289 15209"/>
                              <a:gd name="T115" fmla="*/ 15289 h 182"/>
                              <a:gd name="T116" fmla="+- 0 10142 10100"/>
                              <a:gd name="T117" fmla="*/ T116 w 53"/>
                              <a:gd name="T118" fmla="+- 0 15282 15209"/>
                              <a:gd name="T119" fmla="*/ 15282 h 182"/>
                              <a:gd name="T120" fmla="+- 0 10140 10100"/>
                              <a:gd name="T121" fmla="*/ T120 w 53"/>
                              <a:gd name="T122" fmla="+- 0 15275 15209"/>
                              <a:gd name="T123" fmla="*/ 15275 h 182"/>
                              <a:gd name="T124" fmla="+- 0 10138 10100"/>
                              <a:gd name="T125" fmla="*/ T124 w 53"/>
                              <a:gd name="T126" fmla="+- 0 15267 15209"/>
                              <a:gd name="T127" fmla="*/ 15267 h 182"/>
                              <a:gd name="T128" fmla="+- 0 10142 10100"/>
                              <a:gd name="T129" fmla="*/ T128 w 53"/>
                              <a:gd name="T130" fmla="+- 0 15255 15209"/>
                              <a:gd name="T131" fmla="*/ 15255 h 182"/>
                              <a:gd name="T132" fmla="+- 0 10142 10100"/>
                              <a:gd name="T133" fmla="*/ T132 w 53"/>
                              <a:gd name="T134" fmla="+- 0 15248 15209"/>
                              <a:gd name="T135" fmla="*/ 15248 h 182"/>
                              <a:gd name="T136" fmla="+- 0 10129 10100"/>
                              <a:gd name="T137" fmla="*/ T136 w 53"/>
                              <a:gd name="T138" fmla="+- 0 15237 15209"/>
                              <a:gd name="T139" fmla="*/ 15237 h 182"/>
                              <a:gd name="T140" fmla="+- 0 10116 10100"/>
                              <a:gd name="T141" fmla="*/ T140 w 53"/>
                              <a:gd name="T142" fmla="+- 0 15235 15209"/>
                              <a:gd name="T143" fmla="*/ 15235 h 182"/>
                              <a:gd name="T144" fmla="+- 0 10116 10100"/>
                              <a:gd name="T145" fmla="*/ T144 w 53"/>
                              <a:gd name="T146" fmla="+- 0 15230 15209"/>
                              <a:gd name="T147" fmla="*/ 15230 h 182"/>
                              <a:gd name="T148" fmla="+- 0 10118 10100"/>
                              <a:gd name="T149" fmla="*/ T148 w 53"/>
                              <a:gd name="T150" fmla="+- 0 15223 15209"/>
                              <a:gd name="T151" fmla="*/ 15223 h 182"/>
                              <a:gd name="T152" fmla="+- 0 10117 10100"/>
                              <a:gd name="T153" fmla="*/ T152 w 53"/>
                              <a:gd name="T154" fmla="+- 0 15219 15209"/>
                              <a:gd name="T155" fmla="*/ 15219 h 182"/>
                              <a:gd name="T156" fmla="+- 0 10113 10100"/>
                              <a:gd name="T157" fmla="*/ T156 w 53"/>
                              <a:gd name="T158" fmla="+- 0 15212 15209"/>
                              <a:gd name="T159" fmla="*/ 1521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5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40 10100"/>
                              <a:gd name="T1" fmla="*/ T0 w 53"/>
                              <a:gd name="T2" fmla="+- 0 15210 15209"/>
                              <a:gd name="T3" fmla="*/ 15210 h 182"/>
                              <a:gd name="T4" fmla="+- 0 10135 10100"/>
                              <a:gd name="T5" fmla="*/ T4 w 53"/>
                              <a:gd name="T6" fmla="+- 0 15223 15209"/>
                              <a:gd name="T7" fmla="*/ 15223 h 182"/>
                              <a:gd name="T8" fmla="+- 0 10136 10100"/>
                              <a:gd name="T9" fmla="*/ T8 w 53"/>
                              <a:gd name="T10" fmla="+- 0 15229 15209"/>
                              <a:gd name="T11" fmla="*/ 15229 h 182"/>
                              <a:gd name="T12" fmla="+- 0 10138 10100"/>
                              <a:gd name="T13" fmla="*/ T12 w 53"/>
                              <a:gd name="T14" fmla="+- 0 15232 15209"/>
                              <a:gd name="T15" fmla="*/ 15232 h 182"/>
                              <a:gd name="T16" fmla="+- 0 10137 10100"/>
                              <a:gd name="T17" fmla="*/ T16 w 53"/>
                              <a:gd name="T18" fmla="+- 0 15234 15209"/>
                              <a:gd name="T19" fmla="*/ 15234 h 182"/>
                              <a:gd name="T20" fmla="+- 0 10135 10100"/>
                              <a:gd name="T21" fmla="*/ T20 w 53"/>
                              <a:gd name="T22" fmla="+- 0 15237 15209"/>
                              <a:gd name="T23" fmla="*/ 15237 h 182"/>
                              <a:gd name="T24" fmla="+- 0 10134 10100"/>
                              <a:gd name="T25" fmla="*/ T24 w 53"/>
                              <a:gd name="T26" fmla="+- 0 15237 15209"/>
                              <a:gd name="T27" fmla="*/ 15237 h 182"/>
                              <a:gd name="T28" fmla="+- 0 10143 10100"/>
                              <a:gd name="T29" fmla="*/ T28 w 53"/>
                              <a:gd name="T30" fmla="+- 0 15237 15209"/>
                              <a:gd name="T31" fmla="*/ 15237 h 182"/>
                              <a:gd name="T32" fmla="+- 0 10143 10100"/>
                              <a:gd name="T33" fmla="*/ T32 w 53"/>
                              <a:gd name="T34" fmla="+- 0 15235 15209"/>
                              <a:gd name="T35" fmla="*/ 15235 h 182"/>
                              <a:gd name="T36" fmla="+- 0 10143 10100"/>
                              <a:gd name="T37" fmla="*/ T36 w 53"/>
                              <a:gd name="T38" fmla="+- 0 15225 15209"/>
                              <a:gd name="T39" fmla="*/ 15225 h 182"/>
                              <a:gd name="T40" fmla="+- 0 10147 10100"/>
                              <a:gd name="T41" fmla="*/ T40 w 53"/>
                              <a:gd name="T42" fmla="+- 0 15219 15209"/>
                              <a:gd name="T43" fmla="*/ 15219 h 182"/>
                              <a:gd name="T44" fmla="+- 0 10150 10100"/>
                              <a:gd name="T45" fmla="*/ T44 w 53"/>
                              <a:gd name="T46" fmla="+- 0 15212 15209"/>
                              <a:gd name="T47" fmla="*/ 15212 h 182"/>
                              <a:gd name="T48" fmla="+- 0 10153 10100"/>
                              <a:gd name="T49" fmla="*/ T48 w 53"/>
                              <a:gd name="T50" fmla="+- 0 15210 15209"/>
                              <a:gd name="T51" fmla="*/ 15210 h 182"/>
                              <a:gd name="T52" fmla="+- 0 10140 10100"/>
                              <a:gd name="T53" fmla="*/ T52 w 53"/>
                              <a:gd name="T54" fmla="+- 0 15210 15209"/>
                              <a:gd name="T55" fmla="*/ 15210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4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25 10100"/>
                              <a:gd name="T1" fmla="*/ T0 w 53"/>
                              <a:gd name="T2" fmla="+- 0 15232 15209"/>
                              <a:gd name="T3" fmla="*/ 15232 h 182"/>
                              <a:gd name="T4" fmla="+- 0 10119 10100"/>
                              <a:gd name="T5" fmla="*/ T4 w 53"/>
                              <a:gd name="T6" fmla="+- 0 15233 15209"/>
                              <a:gd name="T7" fmla="*/ 15233 h 182"/>
                              <a:gd name="T8" fmla="+- 0 10116 10100"/>
                              <a:gd name="T9" fmla="*/ T8 w 53"/>
                              <a:gd name="T10" fmla="+- 0 15235 15209"/>
                              <a:gd name="T11" fmla="*/ 15235 h 182"/>
                              <a:gd name="T12" fmla="+- 0 10127 10100"/>
                              <a:gd name="T13" fmla="*/ T12 w 53"/>
                              <a:gd name="T14" fmla="+- 0 15235 15209"/>
                              <a:gd name="T15" fmla="*/ 15235 h 182"/>
                              <a:gd name="T16" fmla="+- 0 10125 10100"/>
                              <a:gd name="T17" fmla="*/ T16 w 53"/>
                              <a:gd name="T18" fmla="+- 0 15232 15209"/>
                              <a:gd name="T19" fmla="*/ 1523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1DE564" id="Group 21" o:spid="_x0000_s1026" style="position:absolute;margin-left:480.4pt;margin-top:756.5pt;width:38.6pt;height:15.9pt;z-index:-251660288;mso-position-horizontal-relative:page;mso-position-vertical-relative:page" coordorigin="9608,15130" coordsize="77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">
              <v:group id="Group 34" o:spid="_x0000_s1027" style="position:absolute;left:9618;top:15155;width:135;height:248" coordorigin="9618,15155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<v:shape id="Freeform 37" o:spid="_x0000_s1028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" path="m67,l8,30,,81,1,182r25,56l75,248r24,-4l116,234r11,-16l131,202r-76,l54,196,54,52r1,-6l132,46,124,26,112,11,93,3,67,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Freeform 36" o:spid="_x0000_s1029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" path="m135,138r-55,l80,196r,6l131,202r2,-6l133,195r2,-28l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Freeform 35" o:spid="_x0000_s1030" style="position:absolute;left:9618;top:15155;width:135;height:248;visibility:visible;mso-wrap-style:square;v-text-anchor:top" coordsize="135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" path="m132,46r-52,l80,52r,46l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Group 30" o:spid="_x0000_s1031" style="position:absolute;left:9765;top:15158;width:133;height:242" coordorigin="9765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33" o:spid="_x0000_s1032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" path="m42,l13,66,3,126,,194r,48l53,242r,-40l132,202r,-8l132,170r-1,-13l53,157r,-25l55,109,57,89,60,71,64,55r51,l113,47,106,30,98,14,42,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Freeform 32" o:spid="_x0000_s1033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" path="m132,202r-53,l79,242r53,l132,202xe" fillcolor="#221d1f" stroked="f">
                  <v:path arrowok="t" o:connecttype="custom" o:connectlocs="132,15360;79,15360;79,15400;132,15400;132,15360" o:connectangles="0,0,0,0,0"/>
                </v:shape>
                <v:shape id="Freeform 31" o:spid="_x0000_s1034" style="position:absolute;left:9765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" path="m115,55r-51,l69,68r4,17l76,105r2,22l79,153r-26,4l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Group 26" o:spid="_x0000_s1035" style="position:absolute;left:9914;top:15158;width:137;height:242" coordorigin="9914,15158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29" o:spid="_x0000_s1036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" path="m,l,242r54,l54,133r64,l117,122r10,-11l132,92r-80,l52,43r77,l127,32,118,16,103,5,84,1,,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Freeform 28" o:spid="_x0000_s1037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" path="m118,133r-51,l81,242r55,l118,133xe" fillcolor="#221d1f" stroked="f">
                  <v:path arrowok="t" o:connecttype="custom" o:connectlocs="118,15291;67,15291;81,15400;136,15400;118,15291" o:connectangles="0,0,0,0,0"/>
                </v:shape>
                <v:shape id="Freeform 27" o:spid="_x0000_s1038" style="position:absolute;left:9914;top:15158;width:137;height:242;visibility:visible;mso-wrap-style:square;v-text-anchor:top" coordsize="13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" path="m129,43r-53,l81,50r,36l77,92r55,l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Group 24" o:spid="_x0000_s1039" style="position:absolute;left:10210;top:15377;width:109;height:2" coordorigin="10210,15377" coordsize="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shape id="Freeform 25" o:spid="_x0000_s1040" style="position:absolute;left:10210;top:15377;width:109;height:2;visibility:visible;mso-wrap-style:square;v-text-anchor:top" coordsize="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" path="m,l109,e" filled="f" strokecolor="#221d1f" strokeweight="2.4pt">
                  <v:path arrowok="t" o:connecttype="custom" o:connectlocs="0,0;109,0" o:connectangles="0,0"/>
                </v:shape>
              </v:group>
              <v:group id="Group 22" o:spid="_x0000_s1041" style="position:absolute;left:10237;top:15158;width:2;height:196" coordorigin="10237,15158" coordsize="2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<v:shape id="Freeform 23" o:spid="_x0000_s1042" style="position:absolute;left:10237;top:15158;width:2;height:196;visibility:visible;mso-wrap-style:square;v-text-anchor:top" coordsize="2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" path="m,l,196e" filled="f" strokecolor="#221d1f" strokeweight=".97756mm">
                  <v:path arrowok="t" o:connecttype="custom" o:connectlocs="0,15158;0,15354" o:connectangles="0,0"/>
                </v:shape>
              </v:group>
              <v:group id="Group 20" o:spid="_x0000_s1043" style="position:absolute;left:10352;top:15158;width:2;height:242" coordorigin="10352,15158" coordsize="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 id="Freeform 21" o:spid="_x0000_s1044" style="position:absolute;left:10352;top:15158;width:2;height:242;visibility:visible;mso-wrap-style:square;v-text-anchor:top" coordsize="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" path="m,l,242e" filled="f" strokecolor="#221d1f" strokeweight=".97756mm">
                  <v:path arrowok="t" o:connecttype="custom" o:connectlocs="0,15158;0,15400" o:connectangles="0,0"/>
                </v:shape>
              </v:group>
              <v:group id="Group 17" o:spid="_x0000_s1045" style="position:absolute;left:10063;top:15154;width:127;height:284" coordorigin="10063,15154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<v:shape id="Freeform 19" o:spid="_x0000_s1046" style="position:absolute;left:10063;top:15154;width:127;height:284;visibility:visible;mso-wrap-style:square;v-text-anchor:top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" path="m80,l17,23,,214r4,24l13,258r15,16l47,284r26,-2l94,274r16,-13l115,252r-40,l51,249,37,236,31,217,31,69,37,46,51,31r65,l113,25,98,9,80,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Freeform 18" o:spid="_x0000_s1047" style="position:absolute;left:10063;top:15154;width:127;height:284;visibility:visible;mso-wrap-style:square;v-text-anchor:top" coordsize="1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" path="m116,31r-65,l75,34,90,47r6,19l96,214r-6,24l75,252r40,l121,244r5,-20l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Group 13" o:spid="_x0000_s1048" style="position:absolute;left:10100;top:15209;width:53;height:182" coordorigin="10100,15209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<v:shape id="Freeform 16" o:spid="_x0000_s1049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Freeform 15" o:spid="_x0000_s1050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" path="m40,1l35,14r1,6l38,23r-1,2l35,28r-1,l43,28r,-2l43,16r4,-6l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Freeform 14" o:spid="_x0000_s1051" style="position:absolute;left:10100;top:15209;width:53;height:182;visibility:visible;mso-wrap-style:square;v-text-anchor:top" coordsize="5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" path="m25,23r-6,1l16,26r11,l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60D0307B" wp14:editId="4F05C420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13" name="Group 8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14" name="Freeform 1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451 10402"/>
                              <a:gd name="T1" fmla="*/ T0 w 133"/>
                              <a:gd name="T2" fmla="+- 0 15158 15158"/>
                              <a:gd name="T3" fmla="*/ 15158 h 242"/>
                              <a:gd name="T4" fmla="+- 0 10402 10402"/>
                              <a:gd name="T5" fmla="*/ T4 w 133"/>
                              <a:gd name="T6" fmla="+- 0 15158 15158"/>
                              <a:gd name="T7" fmla="*/ 15158 h 242"/>
                              <a:gd name="T8" fmla="+- 0 10402 10402"/>
                              <a:gd name="T9" fmla="*/ T8 w 133"/>
                              <a:gd name="T10" fmla="+- 0 15400 15158"/>
                              <a:gd name="T11" fmla="*/ 15400 h 242"/>
                              <a:gd name="T12" fmla="+- 0 10455 10402"/>
                              <a:gd name="T13" fmla="*/ T12 w 133"/>
                              <a:gd name="T14" fmla="+- 0 15400 15158"/>
                              <a:gd name="T15" fmla="*/ 15400 h 242"/>
                              <a:gd name="T16" fmla="+- 0 10462 10402"/>
                              <a:gd name="T17" fmla="*/ T16 w 133"/>
                              <a:gd name="T18" fmla="+- 0 15254 15158"/>
                              <a:gd name="T19" fmla="*/ 15254 h 242"/>
                              <a:gd name="T20" fmla="+- 0 10535 10402"/>
                              <a:gd name="T21" fmla="*/ T20 w 133"/>
                              <a:gd name="T22" fmla="+- 0 15254 15158"/>
                              <a:gd name="T23" fmla="*/ 15254 h 242"/>
                              <a:gd name="T24" fmla="+- 0 10535 10402"/>
                              <a:gd name="T25" fmla="*/ T24 w 133"/>
                              <a:gd name="T26" fmla="+- 0 15210 15158"/>
                              <a:gd name="T27" fmla="*/ 15210 h 242"/>
                              <a:gd name="T28" fmla="+- 0 10477 10402"/>
                              <a:gd name="T29" fmla="*/ T28 w 133"/>
                              <a:gd name="T30" fmla="+- 0 15210 15158"/>
                              <a:gd name="T31" fmla="*/ 15210 h 242"/>
                              <a:gd name="T32" fmla="+- 0 10468 10402"/>
                              <a:gd name="T33" fmla="*/ T32 w 133"/>
                              <a:gd name="T34" fmla="+- 0 15190 15158"/>
                              <a:gd name="T35" fmla="*/ 15190 h 242"/>
                              <a:gd name="T36" fmla="+- 0 10460 10402"/>
                              <a:gd name="T37" fmla="*/ T36 w 133"/>
                              <a:gd name="T38" fmla="+- 0 15173 15158"/>
                              <a:gd name="T39" fmla="*/ 15173 h 242"/>
                              <a:gd name="T40" fmla="+- 0 10451 10402"/>
                              <a:gd name="T41" fmla="*/ T40 w 133"/>
                              <a:gd name="T42" fmla="+- 0 15158 15158"/>
                              <a:gd name="T4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254 15158"/>
                              <a:gd name="T3" fmla="*/ 15254 h 242"/>
                              <a:gd name="T4" fmla="+- 0 10462 10402"/>
                              <a:gd name="T5" fmla="*/ T4 w 133"/>
                              <a:gd name="T6" fmla="+- 0 15254 15158"/>
                              <a:gd name="T7" fmla="*/ 15254 h 242"/>
                              <a:gd name="T8" fmla="+- 0 10469 10402"/>
                              <a:gd name="T9" fmla="*/ T8 w 133"/>
                              <a:gd name="T10" fmla="+- 0 15272 15158"/>
                              <a:gd name="T11" fmla="*/ 15272 h 242"/>
                              <a:gd name="T12" fmla="+- 0 10474 10402"/>
                              <a:gd name="T13" fmla="*/ T12 w 133"/>
                              <a:gd name="T14" fmla="+- 0 15291 15158"/>
                              <a:gd name="T15" fmla="*/ 15291 h 242"/>
                              <a:gd name="T16" fmla="+- 0 10478 10402"/>
                              <a:gd name="T17" fmla="*/ T16 w 133"/>
                              <a:gd name="T18" fmla="+- 0 15311 15158"/>
                              <a:gd name="T19" fmla="*/ 15311 h 242"/>
                              <a:gd name="T20" fmla="+- 0 10481 10402"/>
                              <a:gd name="T21" fmla="*/ T20 w 133"/>
                              <a:gd name="T22" fmla="+- 0 15331 15158"/>
                              <a:gd name="T23" fmla="*/ 15331 h 242"/>
                              <a:gd name="T24" fmla="+- 0 10481 10402"/>
                              <a:gd name="T25" fmla="*/ T24 w 133"/>
                              <a:gd name="T26" fmla="+- 0 15352 15158"/>
                              <a:gd name="T27" fmla="*/ 15352 h 242"/>
                              <a:gd name="T28" fmla="+- 0 10481 10402"/>
                              <a:gd name="T29" fmla="*/ T28 w 133"/>
                              <a:gd name="T30" fmla="+- 0 15400 15158"/>
                              <a:gd name="T31" fmla="*/ 15400 h 242"/>
                              <a:gd name="T32" fmla="+- 0 10535 10402"/>
                              <a:gd name="T33" fmla="*/ T32 w 133"/>
                              <a:gd name="T34" fmla="+- 0 15400 15158"/>
                              <a:gd name="T35" fmla="*/ 15400 h 242"/>
                              <a:gd name="T36" fmla="+- 0 10535 10402"/>
                              <a:gd name="T37" fmla="*/ T36 w 133"/>
                              <a:gd name="T38" fmla="+- 0 15254 15158"/>
                              <a:gd name="T39" fmla="*/ 1525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9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158 15158"/>
                              <a:gd name="T3" fmla="*/ 15158 h 242"/>
                              <a:gd name="T4" fmla="+- 0 10481 10402"/>
                              <a:gd name="T5" fmla="*/ T4 w 133"/>
                              <a:gd name="T6" fmla="+- 0 15158 15158"/>
                              <a:gd name="T7" fmla="*/ 15158 h 242"/>
                              <a:gd name="T8" fmla="+- 0 10477 10402"/>
                              <a:gd name="T9" fmla="*/ T8 w 133"/>
                              <a:gd name="T10" fmla="+- 0 15210 15158"/>
                              <a:gd name="T11" fmla="*/ 15210 h 242"/>
                              <a:gd name="T12" fmla="+- 0 10535 10402"/>
                              <a:gd name="T13" fmla="*/ T12 w 133"/>
                              <a:gd name="T14" fmla="+- 0 15210 15158"/>
                              <a:gd name="T15" fmla="*/ 15210 h 242"/>
                              <a:gd name="T16" fmla="+- 0 10535 10402"/>
                              <a:gd name="T17" fmla="*/ T16 w 133"/>
                              <a:gd name="T18" fmla="+- 0 15158 15158"/>
                              <a:gd name="T19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" name="Group 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18" name="Freeform 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94 10552"/>
                              <a:gd name="T1" fmla="*/ T0 w 133"/>
                              <a:gd name="T2" fmla="+- 0 15158 15158"/>
                              <a:gd name="T3" fmla="*/ 15158 h 242"/>
                              <a:gd name="T4" fmla="+- 0 10566 10552"/>
                              <a:gd name="T5" fmla="*/ T4 w 133"/>
                              <a:gd name="T6" fmla="+- 0 15224 15158"/>
                              <a:gd name="T7" fmla="*/ 15224 h 242"/>
                              <a:gd name="T8" fmla="+- 0 10555 10552"/>
                              <a:gd name="T9" fmla="*/ T8 w 133"/>
                              <a:gd name="T10" fmla="+- 0 15284 15158"/>
                              <a:gd name="T11" fmla="*/ 15284 h 242"/>
                              <a:gd name="T12" fmla="+- 0 10552 10552"/>
                              <a:gd name="T13" fmla="*/ T12 w 133"/>
                              <a:gd name="T14" fmla="+- 0 15352 15158"/>
                              <a:gd name="T15" fmla="*/ 15352 h 242"/>
                              <a:gd name="T16" fmla="+- 0 10552 10552"/>
                              <a:gd name="T17" fmla="*/ T16 w 133"/>
                              <a:gd name="T18" fmla="+- 0 15400 15158"/>
                              <a:gd name="T19" fmla="*/ 15400 h 242"/>
                              <a:gd name="T20" fmla="+- 0 10605 10552"/>
                              <a:gd name="T21" fmla="*/ T20 w 133"/>
                              <a:gd name="T22" fmla="+- 0 15400 15158"/>
                              <a:gd name="T23" fmla="*/ 15400 h 242"/>
                              <a:gd name="T24" fmla="+- 0 10605 10552"/>
                              <a:gd name="T25" fmla="*/ T24 w 133"/>
                              <a:gd name="T26" fmla="+- 0 15360 15158"/>
                              <a:gd name="T27" fmla="*/ 15360 h 242"/>
                              <a:gd name="T28" fmla="+- 0 10685 10552"/>
                              <a:gd name="T29" fmla="*/ T28 w 133"/>
                              <a:gd name="T30" fmla="+- 0 15360 15158"/>
                              <a:gd name="T31" fmla="*/ 15360 h 242"/>
                              <a:gd name="T32" fmla="+- 0 10685 10552"/>
                              <a:gd name="T33" fmla="*/ T32 w 133"/>
                              <a:gd name="T34" fmla="+- 0 15352 15158"/>
                              <a:gd name="T35" fmla="*/ 15352 h 242"/>
                              <a:gd name="T36" fmla="+- 0 10684 10552"/>
                              <a:gd name="T37" fmla="*/ T36 w 133"/>
                              <a:gd name="T38" fmla="+- 0 15328 15158"/>
                              <a:gd name="T39" fmla="*/ 15328 h 242"/>
                              <a:gd name="T40" fmla="+- 0 10684 10552"/>
                              <a:gd name="T41" fmla="*/ T40 w 133"/>
                              <a:gd name="T42" fmla="+- 0 15315 15158"/>
                              <a:gd name="T43" fmla="*/ 15315 h 242"/>
                              <a:gd name="T44" fmla="+- 0 10605 10552"/>
                              <a:gd name="T45" fmla="*/ T44 w 133"/>
                              <a:gd name="T46" fmla="+- 0 15315 15158"/>
                              <a:gd name="T47" fmla="*/ 15315 h 242"/>
                              <a:gd name="T48" fmla="+- 0 10606 10552"/>
                              <a:gd name="T49" fmla="*/ T48 w 133"/>
                              <a:gd name="T50" fmla="+- 0 15290 15158"/>
                              <a:gd name="T51" fmla="*/ 15290 h 242"/>
                              <a:gd name="T52" fmla="+- 0 10607 10552"/>
                              <a:gd name="T53" fmla="*/ T52 w 133"/>
                              <a:gd name="T54" fmla="+- 0 15267 15158"/>
                              <a:gd name="T55" fmla="*/ 15267 h 242"/>
                              <a:gd name="T56" fmla="+- 0 10610 10552"/>
                              <a:gd name="T57" fmla="*/ T56 w 133"/>
                              <a:gd name="T58" fmla="+- 0 15247 15158"/>
                              <a:gd name="T59" fmla="*/ 15247 h 242"/>
                              <a:gd name="T60" fmla="+- 0 10613 10552"/>
                              <a:gd name="T61" fmla="*/ T60 w 133"/>
                              <a:gd name="T62" fmla="+- 0 15229 15158"/>
                              <a:gd name="T63" fmla="*/ 15229 h 242"/>
                              <a:gd name="T64" fmla="+- 0 10616 10552"/>
                              <a:gd name="T65" fmla="*/ T64 w 133"/>
                              <a:gd name="T66" fmla="+- 0 15213 15158"/>
                              <a:gd name="T67" fmla="*/ 15213 h 242"/>
                              <a:gd name="T68" fmla="+- 0 10668 10552"/>
                              <a:gd name="T69" fmla="*/ T68 w 133"/>
                              <a:gd name="T70" fmla="+- 0 15213 15158"/>
                              <a:gd name="T71" fmla="*/ 15213 h 242"/>
                              <a:gd name="T72" fmla="+- 0 10665 10552"/>
                              <a:gd name="T73" fmla="*/ T72 w 133"/>
                              <a:gd name="T74" fmla="+- 0 15205 15158"/>
                              <a:gd name="T75" fmla="*/ 15205 h 242"/>
                              <a:gd name="T76" fmla="+- 0 10658 10552"/>
                              <a:gd name="T77" fmla="*/ T76 w 133"/>
                              <a:gd name="T78" fmla="+- 0 15188 15158"/>
                              <a:gd name="T79" fmla="*/ 15188 h 242"/>
                              <a:gd name="T80" fmla="+- 0 10651 10552"/>
                              <a:gd name="T81" fmla="*/ T80 w 133"/>
                              <a:gd name="T82" fmla="+- 0 15172 15158"/>
                              <a:gd name="T83" fmla="*/ 15172 h 242"/>
                              <a:gd name="T84" fmla="+- 0 10594 10552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85 10552"/>
                              <a:gd name="T1" fmla="*/ T0 w 133"/>
                              <a:gd name="T2" fmla="+- 0 15360 15158"/>
                              <a:gd name="T3" fmla="*/ 15360 h 242"/>
                              <a:gd name="T4" fmla="+- 0 10631 10552"/>
                              <a:gd name="T5" fmla="*/ T4 w 133"/>
                              <a:gd name="T6" fmla="+- 0 15360 15158"/>
                              <a:gd name="T7" fmla="*/ 15360 h 242"/>
                              <a:gd name="T8" fmla="+- 0 10631 10552"/>
                              <a:gd name="T9" fmla="*/ T8 w 133"/>
                              <a:gd name="T10" fmla="+- 0 15400 15158"/>
                              <a:gd name="T11" fmla="*/ 15400 h 242"/>
                              <a:gd name="T12" fmla="+- 0 10685 10552"/>
                              <a:gd name="T13" fmla="*/ T12 w 133"/>
                              <a:gd name="T14" fmla="+- 0 15400 15158"/>
                              <a:gd name="T15" fmla="*/ 15400 h 242"/>
                              <a:gd name="T16" fmla="+- 0 10685 10552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68 10552"/>
                              <a:gd name="T1" fmla="*/ T0 w 133"/>
                              <a:gd name="T2" fmla="+- 0 15213 15158"/>
                              <a:gd name="T3" fmla="*/ 15213 h 242"/>
                              <a:gd name="T4" fmla="+- 0 10616 10552"/>
                              <a:gd name="T5" fmla="*/ T4 w 133"/>
                              <a:gd name="T6" fmla="+- 0 15213 15158"/>
                              <a:gd name="T7" fmla="*/ 15213 h 242"/>
                              <a:gd name="T8" fmla="+- 0 10621 10552"/>
                              <a:gd name="T9" fmla="*/ T8 w 133"/>
                              <a:gd name="T10" fmla="+- 0 15226 15158"/>
                              <a:gd name="T11" fmla="*/ 15226 h 242"/>
                              <a:gd name="T12" fmla="+- 0 10625 10552"/>
                              <a:gd name="T13" fmla="*/ T12 w 133"/>
                              <a:gd name="T14" fmla="+- 0 15243 15158"/>
                              <a:gd name="T15" fmla="*/ 15243 h 242"/>
                              <a:gd name="T16" fmla="+- 0 10628 10552"/>
                              <a:gd name="T17" fmla="*/ T16 w 133"/>
                              <a:gd name="T18" fmla="+- 0 15263 15158"/>
                              <a:gd name="T19" fmla="*/ 15263 h 242"/>
                              <a:gd name="T20" fmla="+- 0 10630 10552"/>
                              <a:gd name="T21" fmla="*/ T20 w 133"/>
                              <a:gd name="T22" fmla="+- 0 15285 15158"/>
                              <a:gd name="T23" fmla="*/ 15285 h 242"/>
                              <a:gd name="T24" fmla="+- 0 10631 10552"/>
                              <a:gd name="T25" fmla="*/ T24 w 133"/>
                              <a:gd name="T26" fmla="+- 0 15311 15158"/>
                              <a:gd name="T27" fmla="*/ 15311 h 242"/>
                              <a:gd name="T28" fmla="+- 0 10605 10552"/>
                              <a:gd name="T29" fmla="*/ T28 w 133"/>
                              <a:gd name="T30" fmla="+- 0 15315 15158"/>
                              <a:gd name="T31" fmla="*/ 15315 h 242"/>
                              <a:gd name="T32" fmla="+- 0 10684 10552"/>
                              <a:gd name="T33" fmla="*/ T32 w 133"/>
                              <a:gd name="T34" fmla="+- 0 15315 15158"/>
                              <a:gd name="T35" fmla="*/ 15315 h 242"/>
                              <a:gd name="T36" fmla="+- 0 10675 10552"/>
                              <a:gd name="T37" fmla="*/ T36 w 133"/>
                              <a:gd name="T38" fmla="+- 0 15242 15158"/>
                              <a:gd name="T39" fmla="*/ 15242 h 242"/>
                              <a:gd name="T40" fmla="+- 0 10671 10552"/>
                              <a:gd name="T41" fmla="*/ T40 w 133"/>
                              <a:gd name="T42" fmla="+- 0 15223 15158"/>
                              <a:gd name="T43" fmla="*/ 15223 h 242"/>
                              <a:gd name="T44" fmla="+- 0 10668 10552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2D172C" id="Group 12" o:spid="_x0000_s1026" style="position:absolute;margin-left:519.6pt;margin-top:757.4pt;width:15.15pt;height:13.1pt;z-index:-251659264;mso-position-horizontal-relative:page;mso-position-vertical-relative:page" coordorigin="10392,15148" coordsize="3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">
              <v:group id="Group 8" o:spid="_x0000_s1027" style="position:absolute;left:10402;top:15158;width:133;height:242" coordorigin="10402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<v:shape id="Freeform 11" o:spid="_x0000_s1028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" path="m49,l,,,242r53,l60,96r73,l133,52r-58,l66,32,58,15,49,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Freeform 10" o:spid="_x0000_s1029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" path="m133,96r-73,l67,114r5,19l76,153r3,20l79,194r,48l133,242r,-14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Freeform 9" o:spid="_x0000_s1030" style="position:absolute;left:1040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" path="m133,l79,,75,52r58,l133,xe" fillcolor="#221d1f" stroked="f">
                  <v:path arrowok="t" o:connecttype="custom" o:connectlocs="133,15158;79,15158;75,15210;133,15210;133,15158" o:connectangles="0,0,0,0,0"/>
                </v:shape>
              </v:group>
              <v:group id="Group 4" o:spid="_x0000_s1031" style="position:absolute;left:10552;top:15158;width:133;height:242" coordorigin="10552,15158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 id="Freeform 7" o:spid="_x0000_s1032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" path="m42,l14,66,3,126,,194r,48l53,242r,-40l133,202r,-8l132,170r,-13l53,157r1,-25l55,109,58,89,61,71,64,55r52,l113,47,106,30,99,14,42,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Freeform 6" o:spid="_x0000_s1033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" path="m133,202r-54,l79,242r54,l133,202xe" fillcolor="#221d1f" stroked="f">
                  <v:path arrowok="t" o:connecttype="custom" o:connectlocs="133,15360;79,15360;79,15400;133,15400;133,15360" o:connectangles="0,0,0,0,0"/>
                </v:shape>
                <v:shape id="Freeform 5" o:spid="_x0000_s1034" style="position:absolute;left:10552;top:15158;width:133;height:242;visibility:visible;mso-wrap-style:square;v-text-anchor:top" coordsize="1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" path="m116,55r-52,l69,68r4,17l76,105r2,22l79,153r-26,4l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DE0D0CD" wp14:editId="6E42D40A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9860A9" w14:textId="77777777" w:rsidR="00FD4FB2" w:rsidRDefault="00A3577D" w:rsidP="00FD4FB2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 w:rsidR="00FD4FB2"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B1F5D"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E0D0CD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568.25pt;margin-top:757.55pt;width:19.55pt;height:1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" filled="f" stroked="f">
              <v:textbox inset="0,0,0,0">
                <w:txbxContent>
                  <w:p w14:paraId="1E9860A9" w14:textId="77777777" w:rsidR="00FD4FB2" w:rsidRDefault="00A3577D" w:rsidP="00FD4FB2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 w:rsidR="00FD4FB2"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B1F5D"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B71474" wp14:editId="6C076348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971A7" w14:textId="77777777" w:rsidR="00FD4FB2" w:rsidRDefault="00FD4FB2" w:rsidP="00FD4FB2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©2014,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CarolinaBiologicalSupply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B71474" id="Text Box 10" o:spid="_x0000_s1027" type="#_x0000_t202" style="position:absolute;margin-left:34.3pt;margin-top:764.9pt;width:164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" filled="f" stroked="f">
              <v:textbox inset="0,0,0,0">
                <w:txbxContent>
                  <w:p w14:paraId="465971A7" w14:textId="77777777" w:rsidR="00FD4FB2" w:rsidRDefault="00FD4FB2" w:rsidP="00FD4FB2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©2014,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CarolinaBiologicalSupply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58136AF" w14:textId="77777777" w:rsidR="00FD4FB2" w:rsidRDefault="00FD4FB2" w:rsidP="00FD4FB2">
    <w:pPr>
      <w:jc w:val="right"/>
    </w:pPr>
  </w:p>
  <w:p w14:paraId="291BC38C" w14:textId="77777777" w:rsidR="00FD4FB2" w:rsidRDefault="00FD4FB2" w:rsidP="00FD4FB2">
    <w:pPr>
      <w:jc w:val="right"/>
    </w:pPr>
  </w:p>
  <w:p w14:paraId="2929A1E2" w14:textId="77777777" w:rsidR="00E55D95" w:rsidRPr="00FD4FB2" w:rsidRDefault="00E55D95" w:rsidP="00FD4F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04B7F" w14:textId="77777777" w:rsidR="007F6628" w:rsidRDefault="007F66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949AE" w14:textId="77777777" w:rsidR="00141B10" w:rsidRDefault="00141B10" w:rsidP="008764C0">
      <w:r>
        <w:separator/>
      </w:r>
    </w:p>
  </w:footnote>
  <w:footnote w:type="continuationSeparator" w:id="0">
    <w:p w14:paraId="19B0C9FC" w14:textId="77777777" w:rsidR="00141B10" w:rsidRDefault="00141B10" w:rsidP="00876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0A736" w14:textId="77777777" w:rsidR="007F6628" w:rsidRDefault="007F66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CDAB7" w14:textId="2DE933C8" w:rsidR="002C4F85" w:rsidRDefault="002C4F85">
    <w:pPr>
      <w:pStyle w:val="Header"/>
    </w:pPr>
    <w:r>
      <w:t>Isabel Batres-Beavers</w:t>
    </w:r>
  </w:p>
  <w:p w14:paraId="66744B68" w14:textId="422AF147" w:rsidR="002C4F85" w:rsidRDefault="002C4F85">
    <w:pPr>
      <w:pStyle w:val="Header"/>
    </w:pPr>
    <w:r>
      <w:t>Professor Jesse Fox</w:t>
    </w:r>
  </w:p>
  <w:p w14:paraId="0476F61B" w14:textId="29C3DB84" w:rsidR="002C4F85" w:rsidRDefault="002C4F85">
    <w:pPr>
      <w:pStyle w:val="Header"/>
    </w:pPr>
    <w:r>
      <w:t>January 7, 2019</w:t>
    </w:r>
    <w:bookmarkStart w:id="0" w:name="_GoBack"/>
    <w:bookmarkEnd w:id="0"/>
  </w:p>
  <w:p w14:paraId="5FFA52E8" w14:textId="696870D0" w:rsidR="007F6628" w:rsidRPr="007D5D89" w:rsidRDefault="007F6628" w:rsidP="007F6628">
    <w:pPr>
      <w:jc w:val="center"/>
      <w:outlineLvl w:val="0"/>
      <w:rPr>
        <w:rFonts w:ascii="Century Gothic" w:hAnsi="Century Gothic"/>
        <w:b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453BE" w14:textId="77777777" w:rsidR="007F6628" w:rsidRDefault="007F66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8075C"/>
    <w:multiLevelType w:val="hybridMultilevel"/>
    <w:tmpl w:val="EF0667EE"/>
    <w:lvl w:ilvl="0" w:tplc="96BAFD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756C"/>
    <w:multiLevelType w:val="hybridMultilevel"/>
    <w:tmpl w:val="A2E256D8"/>
    <w:lvl w:ilvl="0" w:tplc="16A052B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614EE0"/>
    <w:multiLevelType w:val="hybridMultilevel"/>
    <w:tmpl w:val="564C11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6C770F"/>
    <w:multiLevelType w:val="hybridMultilevel"/>
    <w:tmpl w:val="7DC6860E"/>
    <w:lvl w:ilvl="0" w:tplc="31F2954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552DF"/>
    <w:multiLevelType w:val="hybridMultilevel"/>
    <w:tmpl w:val="E89C54AE"/>
    <w:lvl w:ilvl="0" w:tplc="0B24AAB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4F468A"/>
    <w:multiLevelType w:val="hybridMultilevel"/>
    <w:tmpl w:val="0F5E0BEE"/>
    <w:lvl w:ilvl="0" w:tplc="11B0F0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BB2AF6"/>
    <w:multiLevelType w:val="hybridMultilevel"/>
    <w:tmpl w:val="B02AD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74B7E"/>
    <w:multiLevelType w:val="hybridMultilevel"/>
    <w:tmpl w:val="8AC66B76"/>
    <w:lvl w:ilvl="0" w:tplc="E51E65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3A0E20"/>
    <w:multiLevelType w:val="hybridMultilevel"/>
    <w:tmpl w:val="3690B11A"/>
    <w:lvl w:ilvl="0" w:tplc="D562CD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2A6610"/>
    <w:multiLevelType w:val="hybridMultilevel"/>
    <w:tmpl w:val="EFB8E750"/>
    <w:lvl w:ilvl="0" w:tplc="ABCADFB6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90797"/>
    <w:multiLevelType w:val="hybridMultilevel"/>
    <w:tmpl w:val="B94C137E"/>
    <w:lvl w:ilvl="0" w:tplc="836EB0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7449E"/>
    <w:multiLevelType w:val="hybridMultilevel"/>
    <w:tmpl w:val="EFB8E750"/>
    <w:lvl w:ilvl="0" w:tplc="ABCADFB6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C6930"/>
    <w:multiLevelType w:val="hybridMultilevel"/>
    <w:tmpl w:val="DCA2C09C"/>
    <w:lvl w:ilvl="0" w:tplc="0D0009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C469AB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34E4C"/>
    <w:multiLevelType w:val="hybridMultilevel"/>
    <w:tmpl w:val="A5FE9A5C"/>
    <w:lvl w:ilvl="0" w:tplc="5314872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11266A"/>
    <w:multiLevelType w:val="hybridMultilevel"/>
    <w:tmpl w:val="B6149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4743F"/>
    <w:multiLevelType w:val="hybridMultilevel"/>
    <w:tmpl w:val="72360C2E"/>
    <w:lvl w:ilvl="0" w:tplc="836EB0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4624B0"/>
    <w:multiLevelType w:val="hybridMultilevel"/>
    <w:tmpl w:val="138E762A"/>
    <w:lvl w:ilvl="0" w:tplc="79481B14"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A2EC8"/>
    <w:multiLevelType w:val="hybridMultilevel"/>
    <w:tmpl w:val="A7342138"/>
    <w:lvl w:ilvl="0" w:tplc="DF2662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1A2523"/>
    <w:multiLevelType w:val="hybridMultilevel"/>
    <w:tmpl w:val="D4684316"/>
    <w:lvl w:ilvl="0" w:tplc="1C10D8E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3B3427"/>
    <w:multiLevelType w:val="hybridMultilevel"/>
    <w:tmpl w:val="B02AD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DDE"/>
    <w:multiLevelType w:val="hybridMultilevel"/>
    <w:tmpl w:val="953EFBDC"/>
    <w:lvl w:ilvl="0" w:tplc="B7EA0A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3246F9"/>
    <w:multiLevelType w:val="hybridMultilevel"/>
    <w:tmpl w:val="FA763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B43C4B"/>
    <w:multiLevelType w:val="hybridMultilevel"/>
    <w:tmpl w:val="ADBC8956"/>
    <w:lvl w:ilvl="0" w:tplc="33FA8C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3836E4"/>
    <w:multiLevelType w:val="hybridMultilevel"/>
    <w:tmpl w:val="E752E8EA"/>
    <w:lvl w:ilvl="0" w:tplc="E19822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B282B2E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336EE3"/>
    <w:multiLevelType w:val="hybridMultilevel"/>
    <w:tmpl w:val="FDDEC574"/>
    <w:lvl w:ilvl="0" w:tplc="91226CE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AE116EE"/>
    <w:multiLevelType w:val="hybridMultilevel"/>
    <w:tmpl w:val="8392F36A"/>
    <w:lvl w:ilvl="0" w:tplc="BCB84D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2DF14B8"/>
    <w:multiLevelType w:val="hybridMultilevel"/>
    <w:tmpl w:val="7206DE02"/>
    <w:lvl w:ilvl="0" w:tplc="F4BC77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13"/>
  </w:num>
  <w:num w:numId="5">
    <w:abstractNumId w:val="7"/>
  </w:num>
  <w:num w:numId="6">
    <w:abstractNumId w:val="5"/>
  </w:num>
  <w:num w:numId="7">
    <w:abstractNumId w:val="8"/>
  </w:num>
  <w:num w:numId="8">
    <w:abstractNumId w:val="22"/>
  </w:num>
  <w:num w:numId="9">
    <w:abstractNumId w:val="4"/>
  </w:num>
  <w:num w:numId="10">
    <w:abstractNumId w:val="0"/>
  </w:num>
  <w:num w:numId="11">
    <w:abstractNumId w:val="1"/>
  </w:num>
  <w:num w:numId="12">
    <w:abstractNumId w:val="23"/>
  </w:num>
  <w:num w:numId="13">
    <w:abstractNumId w:val="17"/>
  </w:num>
  <w:num w:numId="14">
    <w:abstractNumId w:val="24"/>
  </w:num>
  <w:num w:numId="15">
    <w:abstractNumId w:val="26"/>
  </w:num>
  <w:num w:numId="16">
    <w:abstractNumId w:val="18"/>
  </w:num>
  <w:num w:numId="17">
    <w:abstractNumId w:val="25"/>
  </w:num>
  <w:num w:numId="18">
    <w:abstractNumId w:val="20"/>
  </w:num>
  <w:num w:numId="19">
    <w:abstractNumId w:val="10"/>
  </w:num>
  <w:num w:numId="20">
    <w:abstractNumId w:val="14"/>
  </w:num>
  <w:num w:numId="21">
    <w:abstractNumId w:val="9"/>
  </w:num>
  <w:num w:numId="22">
    <w:abstractNumId w:val="21"/>
  </w:num>
  <w:num w:numId="23">
    <w:abstractNumId w:val="6"/>
  </w:num>
  <w:num w:numId="24">
    <w:abstractNumId w:val="11"/>
  </w:num>
  <w:num w:numId="25">
    <w:abstractNumId w:val="19"/>
  </w:num>
  <w:num w:numId="26">
    <w:abstractNumId w:val="16"/>
  </w:num>
  <w:num w:numId="27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attachedTemplate r:id="rId1"/>
  <w:defaultTabStop w:val="3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3D"/>
    <w:rsid w:val="00007E9A"/>
    <w:rsid w:val="000165C0"/>
    <w:rsid w:val="000209D6"/>
    <w:rsid w:val="00035103"/>
    <w:rsid w:val="000456A3"/>
    <w:rsid w:val="00050037"/>
    <w:rsid w:val="00051F44"/>
    <w:rsid w:val="0005666F"/>
    <w:rsid w:val="000614C4"/>
    <w:rsid w:val="00064514"/>
    <w:rsid w:val="000647C7"/>
    <w:rsid w:val="0007246F"/>
    <w:rsid w:val="00075B20"/>
    <w:rsid w:val="00086E7E"/>
    <w:rsid w:val="000917A2"/>
    <w:rsid w:val="000932C0"/>
    <w:rsid w:val="000964FB"/>
    <w:rsid w:val="00096E81"/>
    <w:rsid w:val="000B715F"/>
    <w:rsid w:val="000C6224"/>
    <w:rsid w:val="000D44B6"/>
    <w:rsid w:val="000F0DC3"/>
    <w:rsid w:val="000F12D3"/>
    <w:rsid w:val="000F1CB8"/>
    <w:rsid w:val="000F6D68"/>
    <w:rsid w:val="001007B1"/>
    <w:rsid w:val="0010118A"/>
    <w:rsid w:val="00103473"/>
    <w:rsid w:val="00111625"/>
    <w:rsid w:val="0011263E"/>
    <w:rsid w:val="001276F7"/>
    <w:rsid w:val="00130094"/>
    <w:rsid w:val="001344CC"/>
    <w:rsid w:val="00141B10"/>
    <w:rsid w:val="00161E68"/>
    <w:rsid w:val="00164F1D"/>
    <w:rsid w:val="001653CC"/>
    <w:rsid w:val="0017577C"/>
    <w:rsid w:val="00183978"/>
    <w:rsid w:val="00185A0D"/>
    <w:rsid w:val="001926F7"/>
    <w:rsid w:val="00194BAB"/>
    <w:rsid w:val="0019503E"/>
    <w:rsid w:val="00195F5B"/>
    <w:rsid w:val="001967BE"/>
    <w:rsid w:val="001972E1"/>
    <w:rsid w:val="00197EC3"/>
    <w:rsid w:val="001A05DA"/>
    <w:rsid w:val="001A4197"/>
    <w:rsid w:val="001A6DFF"/>
    <w:rsid w:val="001A7CC3"/>
    <w:rsid w:val="001B006B"/>
    <w:rsid w:val="001B23A6"/>
    <w:rsid w:val="001B3206"/>
    <w:rsid w:val="001C06AE"/>
    <w:rsid w:val="001C3474"/>
    <w:rsid w:val="001C4E04"/>
    <w:rsid w:val="001D5856"/>
    <w:rsid w:val="001E2025"/>
    <w:rsid w:val="001F007D"/>
    <w:rsid w:val="001F3637"/>
    <w:rsid w:val="001F4EAA"/>
    <w:rsid w:val="001F511C"/>
    <w:rsid w:val="00203D3C"/>
    <w:rsid w:val="00216011"/>
    <w:rsid w:val="00233DA4"/>
    <w:rsid w:val="0024335E"/>
    <w:rsid w:val="00250D77"/>
    <w:rsid w:val="002530B0"/>
    <w:rsid w:val="00253C10"/>
    <w:rsid w:val="00254702"/>
    <w:rsid w:val="002556AC"/>
    <w:rsid w:val="00263DE6"/>
    <w:rsid w:val="002645C4"/>
    <w:rsid w:val="00275C7F"/>
    <w:rsid w:val="0028700C"/>
    <w:rsid w:val="002936C9"/>
    <w:rsid w:val="0029447D"/>
    <w:rsid w:val="00297FC2"/>
    <w:rsid w:val="002A1E08"/>
    <w:rsid w:val="002B1E45"/>
    <w:rsid w:val="002B279A"/>
    <w:rsid w:val="002B44A7"/>
    <w:rsid w:val="002B6A28"/>
    <w:rsid w:val="002C1478"/>
    <w:rsid w:val="002C1FDE"/>
    <w:rsid w:val="002C292C"/>
    <w:rsid w:val="002C4F85"/>
    <w:rsid w:val="002D0DB0"/>
    <w:rsid w:val="002D1329"/>
    <w:rsid w:val="002D1C5C"/>
    <w:rsid w:val="002D557C"/>
    <w:rsid w:val="002F3D94"/>
    <w:rsid w:val="0030748A"/>
    <w:rsid w:val="00310138"/>
    <w:rsid w:val="00313343"/>
    <w:rsid w:val="00313D14"/>
    <w:rsid w:val="003170E4"/>
    <w:rsid w:val="0032525A"/>
    <w:rsid w:val="0033379E"/>
    <w:rsid w:val="00344FA3"/>
    <w:rsid w:val="0034713F"/>
    <w:rsid w:val="00352D93"/>
    <w:rsid w:val="00355380"/>
    <w:rsid w:val="0036376F"/>
    <w:rsid w:val="00367167"/>
    <w:rsid w:val="003678A9"/>
    <w:rsid w:val="00367F0F"/>
    <w:rsid w:val="00375996"/>
    <w:rsid w:val="00382F27"/>
    <w:rsid w:val="003851AB"/>
    <w:rsid w:val="00386BF4"/>
    <w:rsid w:val="003926CF"/>
    <w:rsid w:val="003A0144"/>
    <w:rsid w:val="003A01C7"/>
    <w:rsid w:val="003B2100"/>
    <w:rsid w:val="003B3697"/>
    <w:rsid w:val="003B581C"/>
    <w:rsid w:val="003C1B20"/>
    <w:rsid w:val="003C32D2"/>
    <w:rsid w:val="003C35A9"/>
    <w:rsid w:val="003C7984"/>
    <w:rsid w:val="003D2C27"/>
    <w:rsid w:val="003D65E9"/>
    <w:rsid w:val="003E0595"/>
    <w:rsid w:val="003E6B74"/>
    <w:rsid w:val="003F3DC1"/>
    <w:rsid w:val="003F5299"/>
    <w:rsid w:val="004008CB"/>
    <w:rsid w:val="00406F55"/>
    <w:rsid w:val="004140E7"/>
    <w:rsid w:val="00414FAD"/>
    <w:rsid w:val="00422F26"/>
    <w:rsid w:val="004423BB"/>
    <w:rsid w:val="004461B7"/>
    <w:rsid w:val="004530FB"/>
    <w:rsid w:val="0045539D"/>
    <w:rsid w:val="004565F5"/>
    <w:rsid w:val="004619C8"/>
    <w:rsid w:val="00481C96"/>
    <w:rsid w:val="00493350"/>
    <w:rsid w:val="00493691"/>
    <w:rsid w:val="004949E9"/>
    <w:rsid w:val="004A16DC"/>
    <w:rsid w:val="004A5691"/>
    <w:rsid w:val="004A6CBC"/>
    <w:rsid w:val="004B25F9"/>
    <w:rsid w:val="004B765D"/>
    <w:rsid w:val="004B7AC6"/>
    <w:rsid w:val="004C2D31"/>
    <w:rsid w:val="004C77F6"/>
    <w:rsid w:val="004D65B9"/>
    <w:rsid w:val="004F33F7"/>
    <w:rsid w:val="0050063D"/>
    <w:rsid w:val="00500D65"/>
    <w:rsid w:val="00502376"/>
    <w:rsid w:val="00510051"/>
    <w:rsid w:val="00511634"/>
    <w:rsid w:val="0052025C"/>
    <w:rsid w:val="005233E1"/>
    <w:rsid w:val="00546757"/>
    <w:rsid w:val="00556937"/>
    <w:rsid w:val="00557F33"/>
    <w:rsid w:val="00583CE5"/>
    <w:rsid w:val="00597894"/>
    <w:rsid w:val="005A31E1"/>
    <w:rsid w:val="005A4E54"/>
    <w:rsid w:val="005A530B"/>
    <w:rsid w:val="005A598E"/>
    <w:rsid w:val="005B3652"/>
    <w:rsid w:val="005B5CAF"/>
    <w:rsid w:val="005B644C"/>
    <w:rsid w:val="005B7AD8"/>
    <w:rsid w:val="005C27D1"/>
    <w:rsid w:val="005D131D"/>
    <w:rsid w:val="005E2945"/>
    <w:rsid w:val="005F4EE8"/>
    <w:rsid w:val="005F5D2C"/>
    <w:rsid w:val="00602B2A"/>
    <w:rsid w:val="00602EA3"/>
    <w:rsid w:val="0061035C"/>
    <w:rsid w:val="00617B62"/>
    <w:rsid w:val="00621E18"/>
    <w:rsid w:val="00631308"/>
    <w:rsid w:val="0063792C"/>
    <w:rsid w:val="00643E40"/>
    <w:rsid w:val="00644093"/>
    <w:rsid w:val="00646240"/>
    <w:rsid w:val="00652D25"/>
    <w:rsid w:val="00686A8D"/>
    <w:rsid w:val="00690637"/>
    <w:rsid w:val="006A48D2"/>
    <w:rsid w:val="006B1F5D"/>
    <w:rsid w:val="006B28DB"/>
    <w:rsid w:val="006B795D"/>
    <w:rsid w:val="006C7760"/>
    <w:rsid w:val="006D0DAB"/>
    <w:rsid w:val="006D25BF"/>
    <w:rsid w:val="006D5CF9"/>
    <w:rsid w:val="006E220D"/>
    <w:rsid w:val="006F312E"/>
    <w:rsid w:val="006F425E"/>
    <w:rsid w:val="00710A46"/>
    <w:rsid w:val="007154A8"/>
    <w:rsid w:val="00715FFB"/>
    <w:rsid w:val="00716006"/>
    <w:rsid w:val="00732943"/>
    <w:rsid w:val="00744097"/>
    <w:rsid w:val="007766AC"/>
    <w:rsid w:val="007958BD"/>
    <w:rsid w:val="00797C36"/>
    <w:rsid w:val="007A0CF8"/>
    <w:rsid w:val="007A2ED5"/>
    <w:rsid w:val="007C2691"/>
    <w:rsid w:val="007C3650"/>
    <w:rsid w:val="007C4A50"/>
    <w:rsid w:val="007C5FDE"/>
    <w:rsid w:val="007C63C3"/>
    <w:rsid w:val="007D1EEB"/>
    <w:rsid w:val="007D5D89"/>
    <w:rsid w:val="007E3E40"/>
    <w:rsid w:val="007E6252"/>
    <w:rsid w:val="007F4DAA"/>
    <w:rsid w:val="007F6389"/>
    <w:rsid w:val="007F6628"/>
    <w:rsid w:val="007F7925"/>
    <w:rsid w:val="008040C3"/>
    <w:rsid w:val="0081525B"/>
    <w:rsid w:val="008202F8"/>
    <w:rsid w:val="00835037"/>
    <w:rsid w:val="00835281"/>
    <w:rsid w:val="008410DA"/>
    <w:rsid w:val="0084436B"/>
    <w:rsid w:val="0084577D"/>
    <w:rsid w:val="008506E4"/>
    <w:rsid w:val="0085516F"/>
    <w:rsid w:val="0086051E"/>
    <w:rsid w:val="00863145"/>
    <w:rsid w:val="00863CA7"/>
    <w:rsid w:val="00864A5D"/>
    <w:rsid w:val="00873F91"/>
    <w:rsid w:val="008764C0"/>
    <w:rsid w:val="00877F4A"/>
    <w:rsid w:val="00881788"/>
    <w:rsid w:val="00892558"/>
    <w:rsid w:val="0089396D"/>
    <w:rsid w:val="008968F0"/>
    <w:rsid w:val="008A0BCF"/>
    <w:rsid w:val="008A2C10"/>
    <w:rsid w:val="008A697B"/>
    <w:rsid w:val="008B0788"/>
    <w:rsid w:val="008B1A74"/>
    <w:rsid w:val="008B7189"/>
    <w:rsid w:val="008C3114"/>
    <w:rsid w:val="008C4568"/>
    <w:rsid w:val="008C6121"/>
    <w:rsid w:val="008F5DAD"/>
    <w:rsid w:val="00900DD8"/>
    <w:rsid w:val="00903DC9"/>
    <w:rsid w:val="00904D9B"/>
    <w:rsid w:val="00914844"/>
    <w:rsid w:val="00914FE9"/>
    <w:rsid w:val="00915D2C"/>
    <w:rsid w:val="009230A5"/>
    <w:rsid w:val="009278BF"/>
    <w:rsid w:val="00930E3B"/>
    <w:rsid w:val="00931CAB"/>
    <w:rsid w:val="00936E06"/>
    <w:rsid w:val="0094027F"/>
    <w:rsid w:val="009420A4"/>
    <w:rsid w:val="009429EF"/>
    <w:rsid w:val="00942F34"/>
    <w:rsid w:val="0095280B"/>
    <w:rsid w:val="00955CE2"/>
    <w:rsid w:val="00960CD6"/>
    <w:rsid w:val="009615CE"/>
    <w:rsid w:val="009623E7"/>
    <w:rsid w:val="00974227"/>
    <w:rsid w:val="009824B9"/>
    <w:rsid w:val="00987E2F"/>
    <w:rsid w:val="00990707"/>
    <w:rsid w:val="00993486"/>
    <w:rsid w:val="009A5395"/>
    <w:rsid w:val="009B079A"/>
    <w:rsid w:val="009B7148"/>
    <w:rsid w:val="009D1173"/>
    <w:rsid w:val="009D6015"/>
    <w:rsid w:val="009E2C49"/>
    <w:rsid w:val="009E5FFE"/>
    <w:rsid w:val="00A06762"/>
    <w:rsid w:val="00A06EB2"/>
    <w:rsid w:val="00A157A8"/>
    <w:rsid w:val="00A319B1"/>
    <w:rsid w:val="00A31D00"/>
    <w:rsid w:val="00A3577D"/>
    <w:rsid w:val="00A44B88"/>
    <w:rsid w:val="00A62B5F"/>
    <w:rsid w:val="00A631B7"/>
    <w:rsid w:val="00A65C71"/>
    <w:rsid w:val="00A72D08"/>
    <w:rsid w:val="00A765DF"/>
    <w:rsid w:val="00A86DFA"/>
    <w:rsid w:val="00AA5310"/>
    <w:rsid w:val="00AB6070"/>
    <w:rsid w:val="00AE5DD9"/>
    <w:rsid w:val="00AF71D4"/>
    <w:rsid w:val="00AF74FE"/>
    <w:rsid w:val="00B1329F"/>
    <w:rsid w:val="00B1386F"/>
    <w:rsid w:val="00B31016"/>
    <w:rsid w:val="00B6620B"/>
    <w:rsid w:val="00B70C7A"/>
    <w:rsid w:val="00B7217C"/>
    <w:rsid w:val="00B72C1B"/>
    <w:rsid w:val="00B73C2C"/>
    <w:rsid w:val="00B83E4D"/>
    <w:rsid w:val="00B8534F"/>
    <w:rsid w:val="00B85BAD"/>
    <w:rsid w:val="00B8773F"/>
    <w:rsid w:val="00B9432E"/>
    <w:rsid w:val="00B955C9"/>
    <w:rsid w:val="00BA0998"/>
    <w:rsid w:val="00BA0B2D"/>
    <w:rsid w:val="00BA1128"/>
    <w:rsid w:val="00BB183C"/>
    <w:rsid w:val="00BB22F6"/>
    <w:rsid w:val="00BB2B77"/>
    <w:rsid w:val="00BB338B"/>
    <w:rsid w:val="00BB4140"/>
    <w:rsid w:val="00BC01EA"/>
    <w:rsid w:val="00BC2C48"/>
    <w:rsid w:val="00BC48BD"/>
    <w:rsid w:val="00BC579D"/>
    <w:rsid w:val="00BE00B0"/>
    <w:rsid w:val="00BE47B9"/>
    <w:rsid w:val="00BE7159"/>
    <w:rsid w:val="00BE78BF"/>
    <w:rsid w:val="00BF7E04"/>
    <w:rsid w:val="00BF7EF7"/>
    <w:rsid w:val="00C00072"/>
    <w:rsid w:val="00C01863"/>
    <w:rsid w:val="00C05695"/>
    <w:rsid w:val="00C20AF2"/>
    <w:rsid w:val="00C22821"/>
    <w:rsid w:val="00C23ED1"/>
    <w:rsid w:val="00C33273"/>
    <w:rsid w:val="00C4277A"/>
    <w:rsid w:val="00C5055E"/>
    <w:rsid w:val="00C64FF8"/>
    <w:rsid w:val="00C6547E"/>
    <w:rsid w:val="00C654A8"/>
    <w:rsid w:val="00C725A6"/>
    <w:rsid w:val="00C7651B"/>
    <w:rsid w:val="00C82DAB"/>
    <w:rsid w:val="00C923FF"/>
    <w:rsid w:val="00C95624"/>
    <w:rsid w:val="00CA043D"/>
    <w:rsid w:val="00CA0599"/>
    <w:rsid w:val="00CA5059"/>
    <w:rsid w:val="00CB6086"/>
    <w:rsid w:val="00CB784E"/>
    <w:rsid w:val="00CC4AFD"/>
    <w:rsid w:val="00CC5776"/>
    <w:rsid w:val="00CC7EBD"/>
    <w:rsid w:val="00CD09A2"/>
    <w:rsid w:val="00CD37C1"/>
    <w:rsid w:val="00CD6CEE"/>
    <w:rsid w:val="00CE2683"/>
    <w:rsid w:val="00CE2BE5"/>
    <w:rsid w:val="00CE2CA5"/>
    <w:rsid w:val="00CF1569"/>
    <w:rsid w:val="00CF42DC"/>
    <w:rsid w:val="00D002C7"/>
    <w:rsid w:val="00D03BA1"/>
    <w:rsid w:val="00D171E8"/>
    <w:rsid w:val="00D209C1"/>
    <w:rsid w:val="00D24739"/>
    <w:rsid w:val="00D42D46"/>
    <w:rsid w:val="00D5042C"/>
    <w:rsid w:val="00D50723"/>
    <w:rsid w:val="00D50928"/>
    <w:rsid w:val="00D52D02"/>
    <w:rsid w:val="00D71C53"/>
    <w:rsid w:val="00D80EEE"/>
    <w:rsid w:val="00D83151"/>
    <w:rsid w:val="00D91966"/>
    <w:rsid w:val="00DA01E3"/>
    <w:rsid w:val="00DA16B1"/>
    <w:rsid w:val="00DB2572"/>
    <w:rsid w:val="00DB6DD8"/>
    <w:rsid w:val="00DB720F"/>
    <w:rsid w:val="00DB7394"/>
    <w:rsid w:val="00DC67D3"/>
    <w:rsid w:val="00DD4FBB"/>
    <w:rsid w:val="00DE335D"/>
    <w:rsid w:val="00DE5013"/>
    <w:rsid w:val="00DE5AF6"/>
    <w:rsid w:val="00DE6623"/>
    <w:rsid w:val="00DE75AA"/>
    <w:rsid w:val="00E109A2"/>
    <w:rsid w:val="00E15A48"/>
    <w:rsid w:val="00E1697F"/>
    <w:rsid w:val="00E325CB"/>
    <w:rsid w:val="00E35A6F"/>
    <w:rsid w:val="00E55D95"/>
    <w:rsid w:val="00E63417"/>
    <w:rsid w:val="00E65B0B"/>
    <w:rsid w:val="00E717D8"/>
    <w:rsid w:val="00E846BD"/>
    <w:rsid w:val="00E8573A"/>
    <w:rsid w:val="00E87B1C"/>
    <w:rsid w:val="00E905EB"/>
    <w:rsid w:val="00EA137C"/>
    <w:rsid w:val="00EC02AF"/>
    <w:rsid w:val="00ED0E56"/>
    <w:rsid w:val="00ED4B38"/>
    <w:rsid w:val="00EE13DB"/>
    <w:rsid w:val="00EE1646"/>
    <w:rsid w:val="00EE731D"/>
    <w:rsid w:val="00EF21E8"/>
    <w:rsid w:val="00EF31AC"/>
    <w:rsid w:val="00EF6CB9"/>
    <w:rsid w:val="00EF7AF4"/>
    <w:rsid w:val="00F03382"/>
    <w:rsid w:val="00F075A2"/>
    <w:rsid w:val="00F1276E"/>
    <w:rsid w:val="00F20FE9"/>
    <w:rsid w:val="00F31E4D"/>
    <w:rsid w:val="00F321C8"/>
    <w:rsid w:val="00F36BCF"/>
    <w:rsid w:val="00F41EF3"/>
    <w:rsid w:val="00F42DD0"/>
    <w:rsid w:val="00F50FBC"/>
    <w:rsid w:val="00F5196C"/>
    <w:rsid w:val="00F66499"/>
    <w:rsid w:val="00F70EB1"/>
    <w:rsid w:val="00F71A35"/>
    <w:rsid w:val="00FA0580"/>
    <w:rsid w:val="00FA32A8"/>
    <w:rsid w:val="00FA7E90"/>
    <w:rsid w:val="00FC5B21"/>
    <w:rsid w:val="00FD4FB2"/>
    <w:rsid w:val="00FE6FAB"/>
    <w:rsid w:val="00FF2F91"/>
    <w:rsid w:val="00FF5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A3B97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1D0C"/>
    <w:rPr>
      <w:sz w:val="24"/>
      <w:szCs w:val="24"/>
    </w:rPr>
  </w:style>
  <w:style w:type="paragraph" w:styleId="Heading1">
    <w:name w:val="heading 1"/>
    <w:basedOn w:val="Normal"/>
    <w:next w:val="Normal"/>
    <w:qFormat/>
    <w:rsid w:val="00087D95"/>
    <w:pPr>
      <w:keepNext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A3577D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rsid w:val="00A3577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5B716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character" w:styleId="Hyperlink">
    <w:name w:val="Hyperlink"/>
    <w:uiPriority w:val="99"/>
    <w:semiHidden/>
    <w:unhideWhenUsed/>
    <w:rsid w:val="00F97FC0"/>
    <w:rPr>
      <w:color w:val="0000FF"/>
      <w:u w:val="single"/>
    </w:rPr>
  </w:style>
  <w:style w:type="character" w:customStyle="1" w:styleId="st1">
    <w:name w:val="st1"/>
    <w:basedOn w:val="DefaultParagraphFont"/>
    <w:rsid w:val="00F326AA"/>
  </w:style>
  <w:style w:type="paragraph" w:styleId="DocumentMap">
    <w:name w:val="Document Map"/>
    <w:basedOn w:val="Normal"/>
    <w:link w:val="DocumentMapChar"/>
    <w:uiPriority w:val="99"/>
    <w:semiHidden/>
    <w:unhideWhenUsed/>
    <w:rsid w:val="00EC5941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C59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205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link w:val="Heading5"/>
    <w:uiPriority w:val="9"/>
    <w:semiHidden/>
    <w:rsid w:val="005B716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BodyTextIndent">
    <w:name w:val="Body Text Indent"/>
    <w:basedOn w:val="Normal"/>
    <w:link w:val="BodyTextIndentChar"/>
    <w:rsid w:val="00C12F31"/>
    <w:pPr>
      <w:ind w:left="360" w:hanging="360"/>
    </w:pPr>
  </w:style>
  <w:style w:type="character" w:customStyle="1" w:styleId="BodyTextIndentChar">
    <w:name w:val="Body Text Indent Char"/>
    <w:link w:val="BodyTextIndent"/>
    <w:rsid w:val="00C12F31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27248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C27248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9503E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semiHidden/>
    <w:unhideWhenUsed/>
    <w:rsid w:val="001F511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F511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67F0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B765D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2C4F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7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1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whitehurst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BDCA59-BE7D-4BEF-8AA8-3FD5C1F1B2CE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54C08394-6F38-4CD7-B752-DD030841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4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2019-01-07T06:28:00Z</dcterms:created>
  <dcterms:modified xsi:type="dcterms:W3CDTF">2019-01-07T06:28:00Z</dcterms:modified>
</cp:coreProperties>
</file>